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946" w:rsidRPr="007A7868" w:rsidRDefault="00225946" w:rsidP="00DB70BA">
      <w:pPr>
        <w:pStyle w:val="a7"/>
        <w:jc w:val="center"/>
      </w:pPr>
      <w:r w:rsidRPr="007A7868">
        <w:t>Перечень рекомендуемых мероприятий по улучшению условий труда</w:t>
      </w:r>
    </w:p>
    <w:p w:rsidR="00225946" w:rsidRPr="007A7868" w:rsidRDefault="00225946" w:rsidP="00B3448B"/>
    <w:p w:rsidR="00225946" w:rsidRPr="007A7868" w:rsidRDefault="00225946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fldSimple w:instr=" DOCVARIABLE ceh_info \* MERGEFORMAT ">
        <w:r w:rsidRPr="00650A35">
          <w:rPr>
            <w:rStyle w:val="a9"/>
          </w:rPr>
          <w:t xml:space="preserve"> Публичное акционерное общество «Гайский горно-обогатительный комбинат» (ПАО «Гайский ГОК») Подземный рудник (ПР) </w:t>
        </w:r>
      </w:fldSimple>
    </w:p>
    <w:p w:rsidR="00225946" w:rsidRPr="007A7868" w:rsidRDefault="00225946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9"/>
        <w:gridCol w:w="3686"/>
        <w:gridCol w:w="2835"/>
        <w:gridCol w:w="1384"/>
        <w:gridCol w:w="3294"/>
        <w:gridCol w:w="1315"/>
      </w:tblGrid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7A7868" w:rsidRDefault="00225946" w:rsidP="00DB70BA">
            <w:pPr>
              <w:pStyle w:val="aa"/>
            </w:pPr>
            <w:bookmarkStart w:id="0" w:name="main_table"/>
            <w:bookmarkEnd w:id="0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Срок</w:t>
            </w:r>
            <w:r w:rsidRPr="007A7868">
              <w:br/>
              <w:t>выполнения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  <w:r w:rsidRPr="007A7868">
              <w:t>6</w:t>
            </w: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Подземный рудник (ПР)</w:t>
            </w:r>
          </w:p>
        </w:tc>
        <w:tc>
          <w:tcPr>
            <w:tcW w:w="3686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201. Руководство рудника</w:t>
            </w:r>
          </w:p>
        </w:tc>
        <w:tc>
          <w:tcPr>
            <w:tcW w:w="3686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1. Главный инженер (в промы</w:t>
            </w:r>
            <w:r>
              <w:t>ш</w:t>
            </w:r>
            <w:r>
              <w:t>ленности) 25 разряда - 201</w:t>
            </w:r>
          </w:p>
        </w:tc>
        <w:tc>
          <w:tcPr>
            <w:tcW w:w="3686" w:type="dxa"/>
            <w:vAlign w:val="center"/>
          </w:tcPr>
          <w:p w:rsidR="00225946" w:rsidRPr="007A7868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Pr="007A7868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DB70BA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2. Главный механик (в промы</w:t>
            </w:r>
            <w:r>
              <w:t>ш</w:t>
            </w:r>
            <w:r>
              <w:t>ленности) 20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3. Главный энергетик (в пр</w:t>
            </w:r>
            <w:r>
              <w:t>о</w:t>
            </w:r>
            <w:r>
              <w:t>мышленности) 20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4. Заместитель главного инж</w:t>
            </w:r>
            <w:r>
              <w:t>е</w:t>
            </w:r>
            <w:r>
              <w:t>нера по буровзрывным работам 23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5. Заместитель главного инж</w:t>
            </w:r>
            <w:r>
              <w:t>е</w:t>
            </w:r>
            <w:r>
              <w:t>нера по горным работам и ве</w:t>
            </w:r>
            <w:r>
              <w:t>н</w:t>
            </w:r>
            <w:r>
              <w:t>тиляции 23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6. Заместитель главного инж</w:t>
            </w:r>
            <w:r>
              <w:t>е</w:t>
            </w:r>
            <w:r>
              <w:t>нера по технологии ведения з</w:t>
            </w:r>
            <w:r>
              <w:t>а</w:t>
            </w:r>
            <w:r>
              <w:t>кладочных и крепежных работ 25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7. Начальник отдела организ</w:t>
            </w:r>
            <w:r>
              <w:t>а</w:t>
            </w:r>
            <w:r>
              <w:t>ции труда, зарплаты и планир</w:t>
            </w:r>
            <w:r>
              <w:t>о</w:t>
            </w:r>
            <w:r>
              <w:t>вания 19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8. Начальник отдела промы</w:t>
            </w:r>
            <w:r>
              <w:t>ш</w:t>
            </w:r>
            <w:r>
              <w:t>ленной безопасности и охраны труда 21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9. Начальник рудника 27 разряда - 201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203. Отдел главного механика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10А(11А). Заместитель главного механика 18 разряда - 203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204. Отдел главного энергетика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 xml:space="preserve">13А(14А; 15А). Заместитель главного энергетика 15 разряда - </w:t>
            </w:r>
            <w:r>
              <w:lastRenderedPageBreak/>
              <w:t>204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205. Отдел главного геолога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16А(17А; 18А; 19А; 20А; 21А; 22А; 23А; 24А; 25А; 26А). Ге</w:t>
            </w:r>
            <w:r>
              <w:t>о</w:t>
            </w:r>
            <w:r>
              <w:t>лог участковый 12 разряда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27. Геолог участковый 15 разр</w:t>
            </w:r>
            <w:r>
              <w:t>я</w:t>
            </w:r>
            <w:r>
              <w:t>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28. Геолог 14 разряда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29. Геофизик карьера, рудника, шахты 14 разряда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30. Горнорабочий на геологич</w:t>
            </w:r>
            <w:r>
              <w:t>е</w:t>
            </w:r>
            <w:r>
              <w:t>ских работах 3 разряда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31. Шлифовщик горных пород 4 разряда - 205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206. Отдел главного маркше</w:t>
            </w:r>
            <w:r>
              <w:rPr>
                <w:i/>
              </w:rPr>
              <w:t>й</w:t>
            </w:r>
            <w:r>
              <w:rPr>
                <w:i/>
              </w:rPr>
              <w:t>дера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32. Горнорабочий на маркше</w:t>
            </w:r>
            <w:r>
              <w:t>й</w:t>
            </w:r>
            <w:r>
              <w:t>дерских работах 2 разряда - 206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33. Горнорабочий на маркше</w:t>
            </w:r>
            <w:r>
              <w:t>й</w:t>
            </w:r>
            <w:r>
              <w:t>дерских работах 3 разряда - 206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34А(35А). Маркшейдер учас</w:t>
            </w:r>
            <w:r>
              <w:t>т</w:t>
            </w:r>
            <w:r>
              <w:t>ковый 10 разряда - 206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36. Маркшейдер участковый 11 разряда - 206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37А(38А; 39А; 40А; 41А; 42А; 43А; 44А; 45А; 46А; 47А; 48А; 49А; 50А; 51А; 52А). Маркше</w:t>
            </w:r>
            <w:r>
              <w:t>й</w:t>
            </w:r>
            <w:r>
              <w:t>дер участковый 12 разряда - 206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208. Отдел нормирования труда и заработной платы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54А(55А; 56А; 57А). Норм</w:t>
            </w:r>
            <w:r>
              <w:t>и</w:t>
            </w:r>
            <w:r>
              <w:t>ровщик горный 11 разряда - 208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209. Подземный участок очис</w:t>
            </w:r>
            <w:r>
              <w:rPr>
                <w:i/>
              </w:rPr>
              <w:t>т</w:t>
            </w:r>
            <w:r>
              <w:rPr>
                <w:i/>
              </w:rPr>
              <w:t>ных и горноподготовительных работ №1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59А(60А; 61А). Взрывник 4 ра</w:t>
            </w:r>
            <w:r>
              <w:t>з</w:t>
            </w:r>
            <w:r>
              <w:t>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62. Горнорабочий подземный 2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63. Горнорабочий подземный 3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64. Крепильщик 3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65А(66А; 67А). Крепильщик 4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68. Мастер горный 14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69. Начальник участка (в пр</w:t>
            </w:r>
            <w:r>
              <w:t>о</w:t>
            </w:r>
            <w:r>
              <w:t>мышленности) 16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70. Заместитель начальника уч</w:t>
            </w:r>
            <w:r>
              <w:t>а</w:t>
            </w:r>
            <w:r>
              <w:t>стка 15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71. Проходчик 4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72. Проходчик 5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73. Электрогазосварщик 3 ра</w:t>
            </w:r>
            <w:r>
              <w:t>з</w:t>
            </w:r>
            <w:r>
              <w:t>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74. Электрослесарь (слесарь) дежурный и по ремонту обор</w:t>
            </w:r>
            <w:r>
              <w:t>у</w:t>
            </w:r>
            <w:r>
              <w:t>дования 3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75. Электрослесарь (слесарь) дежурный и по ремонту обор</w:t>
            </w:r>
            <w:r>
              <w:t>у</w:t>
            </w:r>
            <w:r>
              <w:t>дования 4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76. Электромеханик участка 13 разряда - 209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210. Подземный участок очис</w:t>
            </w:r>
            <w:r>
              <w:rPr>
                <w:i/>
              </w:rPr>
              <w:t>т</w:t>
            </w:r>
            <w:r>
              <w:rPr>
                <w:i/>
              </w:rPr>
              <w:t>ных и горноподготовительных работ №2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77. Взрывник 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78. Горнорабочий очистного забоя 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79. Горнорабочий очистного забоя 5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80. Горнорабочий подземный 2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81. Заместитель начальника уч</w:t>
            </w:r>
            <w:r>
              <w:t>а</w:t>
            </w:r>
            <w:r>
              <w:t>стка 15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82А(83А). Крепильщик 3 разр</w:t>
            </w:r>
            <w:r>
              <w:t>я</w:t>
            </w:r>
            <w:r>
              <w:t>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84. Крепильщик 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85. Мастер горный 14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86. Начальник участка (в пр</w:t>
            </w:r>
            <w:r>
              <w:t>о</w:t>
            </w:r>
            <w:r>
              <w:t>мышленности) 16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87А(88А; 89А). Проходчик 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90. Электрогазосварщик 4 ра</w:t>
            </w:r>
            <w:r>
              <w:t>з</w:t>
            </w:r>
            <w:r>
              <w:t>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91. Электромеханик участка 14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92. Электрослесарь (слесарь) дежурный и по ремонту обор</w:t>
            </w:r>
            <w:r>
              <w:t>у</w:t>
            </w:r>
            <w:r>
              <w:t>дования 3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93. Электрослесарь (слесарь) дежурный и по ремонту обор</w:t>
            </w:r>
            <w:r>
              <w:t>у</w:t>
            </w:r>
            <w:r>
              <w:lastRenderedPageBreak/>
              <w:t>дования 4 разряда - 210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211. Подземный участок очис</w:t>
            </w:r>
            <w:r>
              <w:rPr>
                <w:i/>
              </w:rPr>
              <w:t>т</w:t>
            </w:r>
            <w:r>
              <w:rPr>
                <w:i/>
              </w:rPr>
              <w:t>ных и горноподготовительных работ №3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94А(95А; 96А; 97А). Взрывник 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98. Горнорабочий очистного забоя 5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99. Горнорабочий подземный 2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100. Горнорабочий подземный 3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101. Крепильщик 3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102. Крепильщик 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103. Мастер горный 14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104. Заместитель начальника участка 15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105. Начальник участка (в пр</w:t>
            </w:r>
            <w:r>
              <w:t>о</w:t>
            </w:r>
            <w:r>
              <w:t>мышленности) 16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106. Проходчик 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Вибрация(общ): Совершенствование </w:t>
            </w:r>
            <w:r>
              <w:lastRenderedPageBreak/>
              <w:t>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107. Слесарь-ремонтник 3 ра</w:t>
            </w:r>
            <w:r>
              <w:t>з</w:t>
            </w:r>
            <w:r>
              <w:t>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108. Слесарь-ремонтник 4 ра</w:t>
            </w:r>
            <w:r>
              <w:t>з</w:t>
            </w:r>
            <w:r>
              <w:t>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109. Электрогазосварщик 3 ра</w:t>
            </w:r>
            <w:r>
              <w:t>з</w:t>
            </w:r>
            <w:r>
              <w:t>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110. Электрогазосварщик 4 ра</w:t>
            </w:r>
            <w:r>
              <w:t>з</w:t>
            </w:r>
            <w:r>
              <w:t>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111. Электромеханик участка 14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112. Электрослесарь (слесарь) дежурный и по ремонту обор</w:t>
            </w:r>
            <w:r>
              <w:t>у</w:t>
            </w:r>
            <w:r>
              <w:t>дования 3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113. Электрослесарь (слесарь) дежурный и по ремонту обор</w:t>
            </w:r>
            <w:r>
              <w:t>у</w:t>
            </w:r>
            <w:r>
              <w:t>дования 4 разряда - 211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212. Подземный участок бур</w:t>
            </w:r>
            <w:r>
              <w:rPr>
                <w:i/>
              </w:rPr>
              <w:t>о</w:t>
            </w:r>
            <w:r>
              <w:rPr>
                <w:i/>
              </w:rPr>
              <w:t>вых работ №4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114А(115А). Заместитель н</w:t>
            </w:r>
            <w:r>
              <w:t>а</w:t>
            </w:r>
            <w:r>
              <w:t>чальника участка 15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116А(117А; 118А). Заточник 3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119. Заточник 4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120. Мастер горный 13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121А(122А; 123А; 124А; 125А; 126А; 127А; 128А; 129А; 130А; 131А; 132А; 133А; 134А; 135А; 136А; 137А; 138А; 139А; 140А; 141А; 142А; 143А; 144А). М</w:t>
            </w:r>
            <w:r>
              <w:t>а</w:t>
            </w:r>
            <w:r>
              <w:t>шинист буровой установки 3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145А(146А; 147А; 148А; 149А; 150А; 151А; 152А; 153А; 154А). Машинист буровой установки 4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155А(156А; 157А; 158А; 159А; 160А; 161А; 162А; 163А; 164А). Машинист буровой установки 5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165А(166А; 167А). Машинист буровой установки 6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168. Начальник участка (в пр</w:t>
            </w:r>
            <w:r>
              <w:t>о</w:t>
            </w:r>
            <w:r>
              <w:t>мышленности) 16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169. Слесарь-ремонтник 4 ра</w:t>
            </w:r>
            <w:r>
              <w:t>з</w:t>
            </w:r>
            <w:r>
              <w:t>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170. Слесарь-ремонтник 5 ра</w:t>
            </w:r>
            <w:r>
              <w:t>з</w:t>
            </w:r>
            <w:r>
              <w:t>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171. Электрогазосварщик 4 ра</w:t>
            </w:r>
            <w:r>
              <w:t>з</w:t>
            </w:r>
            <w:r>
              <w:t>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 xml:space="preserve">мость применения технических средств </w:t>
            </w:r>
            <w:r>
              <w:lastRenderedPageBreak/>
              <w:t>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lastRenderedPageBreak/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172. Электромеханик участка 15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173. Электрослесарь (слесарь) дежурный и по ремонту обор</w:t>
            </w:r>
            <w:r>
              <w:t>у</w:t>
            </w:r>
            <w:r>
              <w:t>дования 3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174. Электрослесарь (слесарь) дежурный и по ремонту обор</w:t>
            </w:r>
            <w:r>
              <w:t>у</w:t>
            </w:r>
            <w:r>
              <w:t>дования 4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175. Электрослесарь (слесарь) дежурный и по ремонту обор</w:t>
            </w:r>
            <w:r>
              <w:t>у</w:t>
            </w:r>
            <w:r>
              <w:t>дования 5 разряда - 212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214. Подземный участок вну</w:t>
            </w:r>
            <w:r>
              <w:rPr>
                <w:i/>
              </w:rPr>
              <w:t>т</w:t>
            </w:r>
            <w:r>
              <w:rPr>
                <w:i/>
              </w:rPr>
              <w:t>ришахтного самоходного транспорта №6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176. Заместитель начальника участка 16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177. Заместитель начальника участка 17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178. Мастер горный 13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179. Машинист погрузочно-доставочной машины 5 разряд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180А(181А; 182А; 183А; 184А; 185А; 186А; 187А; 188А; 189А; 190А; 191А; 192А; 193А; 194А; 195А; 196А; 197А; 198А; 199А; 200А; 201А; 202А; 203А; 204А; 205А; 206А; 207А; 208А; 209А; 210А; 211А; 212А; 213А; 214А; 215А; 216А; 217А; 218А; 219А; 220А; 221А; 222А; 223А; 224А; 225А; 226А; 227А; 228А; 229А; 230А; 231А; 232А). Машинист погрузочно-доставочной маш</w:t>
            </w:r>
            <w:r>
              <w:t>и</w:t>
            </w:r>
            <w:r>
              <w:t>ны 6 разряд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233. Механик участка 10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234. Механик участка 15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235. Начальник участка (в пр</w:t>
            </w:r>
            <w:r>
              <w:t>о</w:t>
            </w:r>
            <w:r>
              <w:t>мышленности) 18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236. Слесарь-ремонтник 3 ра</w:t>
            </w:r>
            <w:r>
              <w:t>з</w:t>
            </w:r>
            <w:r>
              <w:t>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237А(238А; 239А; 240А). Сл</w:t>
            </w:r>
            <w:r>
              <w:t>е</w:t>
            </w:r>
            <w:r>
              <w:t>сарь-ремонтник 4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241А(242А; 243А; 244А). Сл</w:t>
            </w:r>
            <w:r>
              <w:t>е</w:t>
            </w:r>
            <w:r>
              <w:t>сарь-ремонтник 5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245А(246А; 247А; 248А). Сл</w:t>
            </w:r>
            <w:r>
              <w:t>е</w:t>
            </w:r>
            <w:r>
              <w:t>сарь-ремонтник 6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249. Электрогазосварщик 4 ра</w:t>
            </w:r>
            <w:r>
              <w:t>з</w:t>
            </w:r>
            <w:r>
              <w:t>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250. Электрогазосварщик 5 ра</w:t>
            </w:r>
            <w:r>
              <w:t>з</w:t>
            </w:r>
            <w:r>
              <w:t>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251. Электрогазосварщик 6 ра</w:t>
            </w:r>
            <w:r>
              <w:t>з</w:t>
            </w:r>
            <w:r>
              <w:t>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</w:t>
            </w:r>
            <w:r>
              <w:lastRenderedPageBreak/>
              <w:t>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8060C" w:rsidRPr="0008060C" w:rsidRDefault="00225946" w:rsidP="0008060C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8060C" w:rsidRPr="0008060C" w:rsidRDefault="00225946" w:rsidP="0008060C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252. Электромеханик участка 15 разряда - 214</w:t>
            </w:r>
          </w:p>
        </w:tc>
        <w:tc>
          <w:tcPr>
            <w:tcW w:w="3686" w:type="dxa"/>
            <w:vAlign w:val="center"/>
          </w:tcPr>
          <w:p w:rsidR="0008060C" w:rsidRPr="0008060C" w:rsidRDefault="00225946" w:rsidP="0008060C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253. Электрослесарь (слесарь) дежурный и по ремонту обор</w:t>
            </w:r>
            <w:r>
              <w:t>у</w:t>
            </w:r>
            <w:r>
              <w:t>дования 3 разряда - 214</w:t>
            </w:r>
          </w:p>
        </w:tc>
        <w:tc>
          <w:tcPr>
            <w:tcW w:w="3686" w:type="dxa"/>
            <w:vAlign w:val="center"/>
          </w:tcPr>
          <w:p w:rsidR="0008060C" w:rsidRPr="0008060C" w:rsidRDefault="00225946" w:rsidP="0008060C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254. Электрослесарь (слесарь) дежурный и по ремонту обор</w:t>
            </w:r>
            <w:r>
              <w:t>у</w:t>
            </w:r>
            <w:r>
              <w:t>дования 4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255. Электрослесарь (слесарь) дежурный и по ремонту обор</w:t>
            </w:r>
            <w:r>
              <w:t>у</w:t>
            </w:r>
            <w:r>
              <w:t>дования 5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256. Электрослесарь (слесарь) дежурный и по ремонту обор</w:t>
            </w:r>
            <w:r>
              <w:t>у</w:t>
            </w:r>
            <w:r>
              <w:t>дования 6 разряда - 214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215. Комплексный участок "З</w:t>
            </w:r>
            <w:r>
              <w:rPr>
                <w:i/>
              </w:rPr>
              <w:t>а</w:t>
            </w:r>
            <w:r>
              <w:rPr>
                <w:i/>
              </w:rPr>
              <w:t>кладочных работ" №7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257. Начальник участка (в пр</w:t>
            </w:r>
            <w:r>
              <w:t>о</w:t>
            </w:r>
            <w:r>
              <w:t>мышленности) 16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2152. Производственный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 шахтной поверхности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258А(259А). Бункеровщик 4 разряд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260. Бункеровщик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261. Дробильщик 4 разряд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Вибрация(общ): Совершенствование технологического процесса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262. Машинист вагоноопрок</w:t>
            </w:r>
            <w:r>
              <w:t>и</w:t>
            </w:r>
            <w:r>
              <w:t>дывателя 3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263. Машинист конвейера 2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264. Машинист крана (крано</w:t>
            </w:r>
            <w:r>
              <w:t>в</w:t>
            </w:r>
            <w:r>
              <w:t>щик) 4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265А(266А). Машинист крана (крановщик) 5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267. Машинист мельниц 3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268. Машинист насосных уст</w:t>
            </w:r>
            <w:r>
              <w:t>а</w:t>
            </w:r>
            <w:r>
              <w:t>новок 2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269. Машинист погрузочно-доставочной машины 4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Вибрация(общ): Совершенствование технологического процесса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270. Машинист экскаватора 6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 xml:space="preserve">Вибрация(общ): Совершенствование </w:t>
            </w:r>
            <w:r>
              <w:lastRenderedPageBreak/>
              <w:t>технологического процесса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</w:t>
            </w:r>
            <w:r>
              <w:lastRenderedPageBreak/>
              <w:t>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271. Машинист экскаватора 7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Вибрация(общ): Совершенствование технологического процесса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272. Слесарь-ремонтник 3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273. Слесарь-ремонтник 4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274. Слесарь-ремонтник 5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275. Электрогазосварщик 3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Химический: Определить необход</w:t>
            </w:r>
            <w:r>
              <w:t>и</w:t>
            </w:r>
            <w:r>
              <w:t xml:space="preserve">мость применения технических средств </w:t>
            </w:r>
            <w:r>
              <w:lastRenderedPageBreak/>
              <w:t>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lastRenderedPageBreak/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276. Электрослесарь (слесарь) дежурный и по ремонту обор</w:t>
            </w:r>
            <w:r>
              <w:t>у</w:t>
            </w:r>
            <w:r>
              <w:t>дования 4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277. Электрослесарь (слесарь) дежурный и по ремонту обор</w:t>
            </w:r>
            <w:r>
              <w:t>у</w:t>
            </w:r>
            <w:r>
              <w:t>дования 5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278. Электрослесарь (слесарь) дежурный и по ремонту обор</w:t>
            </w:r>
            <w:r>
              <w:t>у</w:t>
            </w:r>
            <w:r>
              <w:t>дования 3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279. Электрослесарь (слесарь) дежурный и по ремонту обор</w:t>
            </w:r>
            <w:r>
              <w:t>у</w:t>
            </w:r>
            <w:r>
              <w:t>дования 5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280. Электрослесарь (слесарь) дежурный и по ремонту обор</w:t>
            </w:r>
            <w:r>
              <w:t>у</w:t>
            </w:r>
            <w:r>
              <w:t>дования 6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2151. Подземный участок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281. Горнорабочий подземный ученик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282. Заместитель начальника участка 14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283А(284А; 285А; 286А). Кр</w:t>
            </w:r>
            <w:r>
              <w:t>е</w:t>
            </w:r>
            <w:r>
              <w:t>пильщик 3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287А(288А). Крепильщик 4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289. Мастер горный 12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290. Электрогазосварщик 3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291. Электрогазосварщик 4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292. Электрогазосварщик 5 ра</w:t>
            </w:r>
            <w:r>
              <w:t>з</w:t>
            </w:r>
            <w:r>
              <w:t>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293А(294А). Электромеханик участка 12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295. Электрослесарь (слесарь) дежурный и по ремонту обор</w:t>
            </w:r>
            <w:r>
              <w:t>у</w:t>
            </w:r>
            <w:r>
              <w:t>дования 3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296. Электрослесарь (слесарь) дежурный и по ремонту обор</w:t>
            </w:r>
            <w:r>
              <w:t>у</w:t>
            </w:r>
            <w:r>
              <w:t>дования 4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297. Электрослесарь (слесарь) дежурный и по ремонту обор</w:t>
            </w:r>
            <w:r>
              <w:t>у</w:t>
            </w:r>
            <w:r>
              <w:t>дования 5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298. Электрослесарь (слесарь) дежурный и по ремонту обор</w:t>
            </w:r>
            <w:r>
              <w:t>у</w:t>
            </w:r>
            <w:r>
              <w:t>дования 6 разряда - 215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216. Комплексный участок подъемных машин и механизмов №8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299. Начальник участка (в пр</w:t>
            </w:r>
            <w:r>
              <w:t>о</w:t>
            </w:r>
            <w:r>
              <w:t>мышленности) 18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2161. Участок подъема шах</w:t>
            </w:r>
            <w:r>
              <w:rPr>
                <w:i/>
              </w:rPr>
              <w:t>т</w:t>
            </w:r>
            <w:r>
              <w:rPr>
                <w:i/>
              </w:rPr>
              <w:t>ной поверхности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300А(301А). Бункеровщик 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302. Бункеровщик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303А(304А; 305А; 306А). Заме</w:t>
            </w:r>
            <w:r>
              <w:t>с</w:t>
            </w:r>
            <w:r>
              <w:t>титель начальника участка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307А(308А; 309А; 310А; 311А). Машинист конвейера 2 разряд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312А(313А). Машинист крана (крановщик) 5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314А(315А; 316А; 317А; 318А; 319А). Машинист подъемной машины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320А(321А). Машинист подъе</w:t>
            </w:r>
            <w:r>
              <w:t>м</w:t>
            </w:r>
            <w:r>
              <w:t>ной машины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322А(323А). Механик участка 12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324. Слесарь-ремонтник 5 ра</w:t>
            </w:r>
            <w:r>
              <w:t>з</w:t>
            </w:r>
            <w:r>
              <w:t>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325. Слесарь-ремонтник 6 ра</w:t>
            </w:r>
            <w:r>
              <w:t>з</w:t>
            </w:r>
            <w:r>
              <w:t>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326А(327А; 328А; 329А). Ств</w:t>
            </w:r>
            <w:r>
              <w:t>о</w:t>
            </w:r>
            <w:r>
              <w:t>ловой 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330. Электрослесарь (слесарь) дежурный и по ремонту обор</w:t>
            </w:r>
            <w:r>
              <w:t>у</w:t>
            </w:r>
            <w:r>
              <w:t>дования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331. Электрослесарь (слесарь) дежурный и по ремонту обор</w:t>
            </w:r>
            <w:r>
              <w:t>у</w:t>
            </w:r>
            <w:r>
              <w:t>дования 5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332А(333А; 334А). Энергетик участка 12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2162. Подземный участок под</w:t>
            </w:r>
            <w:r>
              <w:rPr>
                <w:i/>
              </w:rPr>
              <w:t>ъ</w:t>
            </w:r>
            <w:r>
              <w:rPr>
                <w:i/>
              </w:rPr>
              <w:t>ема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335. Дорожно-путевой рабочий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336. Крепильщик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337А(338А; 339А; 340А). Кр</w:t>
            </w:r>
            <w:r>
              <w:t>е</w:t>
            </w:r>
            <w:r>
              <w:t>пильщик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341А(342А; 343А). Крепильщик 5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344А(345А; 346А). Мастер го</w:t>
            </w:r>
            <w:r>
              <w:t>р</w:t>
            </w:r>
            <w:r>
              <w:t>ный 12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347А(348А). Машинист скр</w:t>
            </w:r>
            <w:r>
              <w:t>е</w:t>
            </w:r>
            <w:r>
              <w:t>перной лебедки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349. Машинист скреперной л</w:t>
            </w:r>
            <w:r>
              <w:t>е</w:t>
            </w:r>
            <w:r>
              <w:t>бедки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350А(351А). Машинист эле</w:t>
            </w:r>
            <w:r>
              <w:t>к</w:t>
            </w:r>
            <w:r>
              <w:t>тровоза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352. Машинист электровоза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353. Слесарь-ремонтник 3 ра</w:t>
            </w:r>
            <w:r>
              <w:t>з</w:t>
            </w:r>
            <w:r>
              <w:t>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354А(355А). Слесарь-ремонтник 4 разряд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356А(357А; 358А; 359А). Сл</w:t>
            </w:r>
            <w:r>
              <w:t>е</w:t>
            </w:r>
            <w:r>
              <w:t>сарь-ремонтник 5 разряд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360. Слесарь-ремонтник 6 ра</w:t>
            </w:r>
            <w:r>
              <w:t>з</w:t>
            </w:r>
            <w:r>
              <w:t>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361А(362А; 363А; 364А; 365А; 366А; 367А; 368А; 369А; 370А). Стволовой (подземный) 2 разряд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371А(372А). Стволовой (по</w:t>
            </w:r>
            <w:r>
              <w:t>д</w:t>
            </w:r>
            <w:r>
              <w:t>земный) 3 разряд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373. Электрогазосварщик 3 ра</w:t>
            </w:r>
            <w:r>
              <w:t>з</w:t>
            </w:r>
            <w:r>
              <w:t>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374. Электрогазосварщик 4 ра</w:t>
            </w:r>
            <w:r>
              <w:t>з</w:t>
            </w:r>
            <w:r>
              <w:t>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375А(376А). Электрогазосва</w:t>
            </w:r>
            <w:r>
              <w:t>р</w:t>
            </w:r>
            <w:r>
              <w:t>щик 5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377. Электромеханик участка 12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378. Электрослесарь (слесарь) дежурный и по ремонту обор</w:t>
            </w:r>
            <w:r>
              <w:t>у</w:t>
            </w:r>
            <w:r>
              <w:t>дования 3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379А(380А; 381А; 382А). Эле</w:t>
            </w:r>
            <w:r>
              <w:t>к</w:t>
            </w:r>
            <w:r>
              <w:t>трослесарь (слесарь) дежурный и по ремонту оборудования 4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383А(384А; 385А). Электросл</w:t>
            </w:r>
            <w:r>
              <w:t>е</w:t>
            </w:r>
            <w:r>
              <w:t>сарь (слесарь) дежурный и по ремонту оборудования 5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386А(387А; 388А; 389А). Эле</w:t>
            </w:r>
            <w:r>
              <w:t>к</w:t>
            </w:r>
            <w:r>
              <w:t>трослесарь (слесарь) дежурный и по ремонту оборудования 6 разряда - 216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217. Подземный участок вент</w:t>
            </w:r>
            <w:r>
              <w:rPr>
                <w:i/>
              </w:rPr>
              <w:t>и</w:t>
            </w:r>
            <w:r>
              <w:rPr>
                <w:i/>
              </w:rPr>
              <w:t>ляции №9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390. Заместитель начальника участка (в промышленности) 15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391. Мастер горный 12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392. Начальник участка (в пр</w:t>
            </w:r>
            <w:r>
              <w:t>о</w:t>
            </w:r>
            <w:r>
              <w:t>мышленности) 16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393. Электромеханик участка 12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2171. Подземные рабочие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394. Горнорабочий подземный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395. Крепильщик 3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396. Крепильщик 4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397. Слесарь-ремонтник 3 ра</w:t>
            </w:r>
            <w:r>
              <w:t>з</w:t>
            </w:r>
            <w:r>
              <w:t>ряд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398. Слесарь-ремонтник 5 ра</w:t>
            </w:r>
            <w:r>
              <w:t>з</w:t>
            </w:r>
            <w:r>
              <w:t>ряд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399. Слесарь-ремонтник 6 ра</w:t>
            </w:r>
            <w:r>
              <w:t>з</w:t>
            </w:r>
            <w:r>
              <w:t>ряд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400. Электрогазосварщик 4 ра</w:t>
            </w:r>
            <w:r>
              <w:t>з</w:t>
            </w:r>
            <w:r>
              <w:t>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401. Электрогазосварщик 5 ра</w:t>
            </w:r>
            <w:r>
              <w:t>з</w:t>
            </w:r>
            <w:r>
              <w:t>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</w:t>
            </w:r>
            <w:r>
              <w:lastRenderedPageBreak/>
              <w:t xml:space="preserve">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402. Электрослесарь (слесарь) дежурный и по ремонту обор</w:t>
            </w:r>
            <w:r>
              <w:t>у</w:t>
            </w:r>
            <w:r>
              <w:t>дования 3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403. Электрослесарь (слесарь) дежурный и по ремонту обор</w:t>
            </w:r>
            <w:r>
              <w:t>у</w:t>
            </w:r>
            <w:r>
              <w:t>дования 5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404. Электрослесарь (слесарь) дежурный и по ремонту обор</w:t>
            </w:r>
            <w:r>
              <w:t>у</w:t>
            </w:r>
            <w:r>
              <w:t>дования 6 разряда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2172. Рабочие шахтной повер</w:t>
            </w:r>
            <w:r>
              <w:rPr>
                <w:i/>
              </w:rPr>
              <w:t>х</w:t>
            </w:r>
            <w:r>
              <w:rPr>
                <w:i/>
              </w:rPr>
              <w:t>ности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405А(406А; 407А). Моторист вентиляционной установки 3 разряд - 217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218. Подземный участок взры</w:t>
            </w:r>
            <w:r>
              <w:rPr>
                <w:i/>
              </w:rPr>
              <w:t>в</w:t>
            </w:r>
            <w:r>
              <w:rPr>
                <w:i/>
              </w:rPr>
              <w:t>ных работ №10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409. Заместитель начальника участка (в промышленности) 15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410. Мастер горный 12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411. Начальник участка (в пр</w:t>
            </w:r>
            <w:r>
              <w:t>о</w:t>
            </w:r>
            <w:r>
              <w:t>мышленности) 16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412. Электромеханик участка 12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2181. Подземные рабочие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413А(414А; 415А; 416А; 417А; 418А; 419А; 420А; 421А). Взрывник 4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422А(423А; 424А; 425А; 426А; 427А). Взрывник 5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428. Взрывник 6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429А(430А; 431А). Горнораб</w:t>
            </w:r>
            <w:r>
              <w:t>о</w:t>
            </w:r>
            <w:r>
              <w:t>чий подземный 3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432. Электрогазосварщик 4 ра</w:t>
            </w:r>
            <w:r>
              <w:t>з</w:t>
            </w:r>
            <w:r>
              <w:t>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433. Электрослесарь (слесарь) дежурный и по ремонту обор</w:t>
            </w:r>
            <w:r>
              <w:t>у</w:t>
            </w:r>
            <w:r>
              <w:t>дования 3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434. Электрослесарь (слесарь) дежурный и по ремонту обор</w:t>
            </w:r>
            <w:r>
              <w:t>у</w:t>
            </w:r>
            <w:r>
              <w:t>дования 4 разряда - 218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2182. Рабочие шахтной повер</w:t>
            </w:r>
            <w:r>
              <w:rPr>
                <w:i/>
              </w:rPr>
              <w:t>х</w:t>
            </w:r>
            <w:r>
              <w:rPr>
                <w:i/>
              </w:rPr>
              <w:t>ности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219. Подземный участок эл.сетей, подстанций и центр</w:t>
            </w:r>
            <w:r>
              <w:rPr>
                <w:i/>
              </w:rPr>
              <w:t>а</w:t>
            </w:r>
            <w:r>
              <w:rPr>
                <w:i/>
              </w:rPr>
              <w:t>лизованного ремонта горно-шахтного оборудования №11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436. Заместитель начальника участка 14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437. Заместитель начальника участка 16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438. Начальник участка (в пр</w:t>
            </w:r>
            <w:r>
              <w:t>о</w:t>
            </w:r>
            <w:r>
              <w:t>мышленности) 17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439. Электрогазосварщик 5 ра</w:t>
            </w:r>
            <w:r>
              <w:t>з</w:t>
            </w:r>
            <w:r>
              <w:t>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440. Электрослесарь (слесарь) дежурный и по ремонту обор</w:t>
            </w:r>
            <w:r>
              <w:t>у</w:t>
            </w:r>
            <w:r>
              <w:t>дования 3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441А(442А; 443А; 444А). Эле</w:t>
            </w:r>
            <w:r>
              <w:t>к</w:t>
            </w:r>
            <w:r>
              <w:t>трослесарь (слесарь) дежурный и по ремонту оборудования 4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445А(446А; 447А; 448А). Эле</w:t>
            </w:r>
            <w:r>
              <w:t>к</w:t>
            </w:r>
            <w:r>
              <w:t>трослесарь (слесарь) дежурный и по ремонту оборудования 5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449А(450А; 451А; 452А; 453А). Электрослесарь (слесарь) д</w:t>
            </w:r>
            <w:r>
              <w:t>е</w:t>
            </w:r>
            <w:r>
              <w:t>журный и по ремонту оборуд</w:t>
            </w:r>
            <w:r>
              <w:t>о</w:t>
            </w:r>
            <w:r>
              <w:t>вания 6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454А(455А). Энергетик участка 12 разряда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2191. Участок по ремонту и обслуживанию электро- и эне</w:t>
            </w:r>
            <w:r>
              <w:rPr>
                <w:i/>
              </w:rPr>
              <w:t>р</w:t>
            </w:r>
            <w:r>
              <w:rPr>
                <w:i/>
              </w:rPr>
              <w:t>гооборудования АБК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456А(457А; 458А; 459А). Ла</w:t>
            </w:r>
            <w:r>
              <w:t>м</w:t>
            </w:r>
            <w:r>
              <w:t>повщик 2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460. Слесарь-ремонтник 4 ра</w:t>
            </w:r>
            <w:r>
              <w:t>з</w:t>
            </w:r>
            <w:r>
              <w:t>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461. Слесарь-ремонтник 6 ра</w:t>
            </w:r>
            <w:r>
              <w:t>з</w:t>
            </w:r>
            <w:r>
              <w:t>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462А(463А). Электрослесарь (слесарь) дежурный и по ремо</w:t>
            </w:r>
            <w:r>
              <w:t>н</w:t>
            </w:r>
            <w:r>
              <w:t>ту оборудования 3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464. Электрослесарь (слесарь) дежурный и по ремонту обор</w:t>
            </w:r>
            <w:r>
              <w:t>у</w:t>
            </w:r>
            <w:r>
              <w:t>дования 5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465А(466А). Электрослесарь (слесарь) дежурный и по ремо</w:t>
            </w:r>
            <w:r>
              <w:t>н</w:t>
            </w:r>
            <w:r>
              <w:t>ту оборудования 6 разряда - 219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220. Подземный участок це</w:t>
            </w:r>
            <w:r>
              <w:rPr>
                <w:i/>
              </w:rPr>
              <w:t>н</w:t>
            </w:r>
            <w:r>
              <w:rPr>
                <w:i/>
              </w:rPr>
              <w:t>трализованного ремонта горно-шахтного оборудования, до</w:t>
            </w:r>
            <w:r>
              <w:rPr>
                <w:i/>
              </w:rPr>
              <w:t>с</w:t>
            </w:r>
            <w:r>
              <w:rPr>
                <w:i/>
              </w:rPr>
              <w:t>тавки материалов и оборудов</w:t>
            </w:r>
            <w:r>
              <w:rPr>
                <w:i/>
              </w:rPr>
              <w:t>а</w:t>
            </w:r>
            <w:r>
              <w:rPr>
                <w:i/>
              </w:rPr>
              <w:t>ния № 12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467. Заместитель начальника участка 14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468. Мастер горный 12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469А(470А; 471А; 472А; 473А; 474А; 475А; 476А; 477А; 478А; 479А; 480А; 481А; 482А; 483А; 484А; 485А; 486А; 487А; 488А; 489А; 490А; 491А; 492А; 493А; 494А; 495А; 496А; 497А; 498А; 499А; 500А; 501А; 502А; 503А; 504А; 505А; 506А; 507А; 508А; 509А; 510А; 511А; 512А; 513А; 514А). Машинист подземных самоходных машин 4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515. Механик участка 13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516. Начальник участка (в пр</w:t>
            </w:r>
            <w:r>
              <w:t>о</w:t>
            </w:r>
            <w:r>
              <w:t>мышленности) 16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517А(518А). Слесарь-ремонтник 3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519. Слесарь-ремонтник 4 ра</w:t>
            </w:r>
            <w:r>
              <w:t>з</w:t>
            </w:r>
            <w:r>
              <w:t>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520А(521А). Слесарь-ремонтник 5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522. Слесарь-ремонтник 6 ра</w:t>
            </w:r>
            <w:r>
              <w:t>з</w:t>
            </w:r>
            <w:r>
              <w:t>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523. Электрогазосварщик 3 ра</w:t>
            </w:r>
            <w:r>
              <w:t>з</w:t>
            </w:r>
            <w:r>
              <w:t>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524. Электрогазосварщик 5 ра</w:t>
            </w:r>
            <w:r>
              <w:t>з</w:t>
            </w:r>
            <w:r>
              <w:t>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525. Электромеханик участка 13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526. Электрослесарь (слесарь) дежурный и по ремонту обор</w:t>
            </w:r>
            <w:r>
              <w:t>у</w:t>
            </w:r>
            <w:r>
              <w:t>дования 3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527. Электрослесарь (слесарь) дежурный и по ремонту обор</w:t>
            </w:r>
            <w:r>
              <w:t>у</w:t>
            </w:r>
            <w:r>
              <w:t>дования 4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2201. Участок по ремонту и обслуживанию самоходных м</w:t>
            </w:r>
            <w:r>
              <w:rPr>
                <w:i/>
              </w:rPr>
              <w:t>а</w:t>
            </w:r>
            <w:r>
              <w:rPr>
                <w:i/>
              </w:rPr>
              <w:t>шин и автотранспорта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528. Водитель автомобиля 6 ра</w:t>
            </w:r>
            <w:r>
              <w:t>з</w:t>
            </w:r>
            <w:r>
              <w:t>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529А(530А; 531А; 532А; 533А; 534А; 535А; 536А; 537А). До</w:t>
            </w:r>
            <w:r>
              <w:t>с</w:t>
            </w:r>
            <w:r>
              <w:t>тавщик крепежных материалов в шахту 3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538. Заместитель начальника участка 17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539. Машинист крана (крано</w:t>
            </w:r>
            <w:r>
              <w:t>в</w:t>
            </w:r>
            <w:r>
              <w:t>щик) 5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540. Машинист погрузочно-доставочной машины 4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541. Машинист погрузочно-доставочной машины 5 разряда - 220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223. Подземный участок сп</w:t>
            </w:r>
            <w:r>
              <w:rPr>
                <w:i/>
              </w:rPr>
              <w:t>е</w:t>
            </w:r>
            <w:r>
              <w:rPr>
                <w:i/>
              </w:rPr>
              <w:t>циализированных горных работ №15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542. Заместитель начальника участка 14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543А(544А; 545А; 546А; 547А; 548А). Машинист насосных у</w:t>
            </w:r>
            <w:r>
              <w:t>с</w:t>
            </w:r>
            <w:r>
              <w:t>тановок 3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549А(550А). Машинист насо</w:t>
            </w:r>
            <w:r>
              <w:t>с</w:t>
            </w:r>
            <w:r>
              <w:t>ных установок 4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551А(552А). Машинист подзе</w:t>
            </w:r>
            <w:r>
              <w:t>м</w:t>
            </w:r>
            <w:r>
              <w:t>ных самоходных машин 4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553. Механик участка 12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554. Начальник участка (в пр</w:t>
            </w:r>
            <w:r>
              <w:t>о</w:t>
            </w:r>
            <w:r>
              <w:t>мышленности) 16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555. Слесарь-ремонтник 3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556А(557А; 558А). Слесарь-ремонтник 4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559. Слесарь-ремонтник 5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560. Электрогазосварщик 3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561. Электрогазосварщик 4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562. Электрогазосварщик 5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563. Электрогазосварщик 6 ра</w:t>
            </w:r>
            <w:r>
              <w:t>з</w:t>
            </w:r>
            <w:r>
              <w:t>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564. Электромеханик участка 12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565. Электрослесарь (слесарь) дежурный и по ремонту обор</w:t>
            </w:r>
            <w:r>
              <w:t>у</w:t>
            </w:r>
            <w:r>
              <w:t>дования 3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566. Электрослесарь (слесарь) дежурный и по ремонту обор</w:t>
            </w:r>
            <w:r>
              <w:t>у</w:t>
            </w:r>
            <w:r>
              <w:t>дования 5 разряда - 223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224. Подземный участок горн</w:t>
            </w:r>
            <w:r>
              <w:rPr>
                <w:i/>
              </w:rPr>
              <w:t>о</w:t>
            </w:r>
            <w:r>
              <w:rPr>
                <w:i/>
              </w:rPr>
              <w:t>проходческих работ №16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567. Заместитель начальника участка 15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568. Заточник 3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569. Заточник 4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570. Мастер горный 13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571. Начальник участка (в пр</w:t>
            </w:r>
            <w:r>
              <w:t>о</w:t>
            </w:r>
            <w:r>
              <w:t>мышленности) 16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572А(573А; 574А; 575А; 576А; 577А; 578А; 579А; 580А; 581А; 582А; 583А; 584А; 585А; 586А; 587А; 588А; 589А; 590А; 591А; 592А; 593А; 594А; 595А; 596А; 597А; 598А; 599А; 600А; 601А; 602А; 603А). Проходчик 4 ра</w:t>
            </w:r>
            <w:r>
              <w:t>з</w:t>
            </w:r>
            <w:r>
              <w:t>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604А(605А; 606А). Проходчик 5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607. Проходчик 6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608. Электрогазосварщик 3 ра</w:t>
            </w:r>
            <w:r>
              <w:t>з</w:t>
            </w:r>
            <w:r>
              <w:t>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609. Электрослесарь (слесарь) дежурный и по ремонту обор</w:t>
            </w:r>
            <w:r>
              <w:t>у</w:t>
            </w:r>
            <w:r>
              <w:t>дования 3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610. Электрослесарь (слесарь) дежурный и по ремонту обор</w:t>
            </w:r>
            <w:r>
              <w:t>у</w:t>
            </w:r>
            <w:r>
              <w:t>дования 4 разряда - 224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225. Подземный участок очис</w:t>
            </w:r>
            <w:r>
              <w:rPr>
                <w:i/>
              </w:rPr>
              <w:t>т</w:t>
            </w:r>
            <w:r>
              <w:rPr>
                <w:i/>
              </w:rPr>
              <w:t>ных и горноподготовительных работ №17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611А(612А; 613А). Взрывник 4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614. Горнорабочий очистного забоя 4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615. Горнорабочий очистного забоя 5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616. Горнорабочий подземный 2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617. Горнорабочий подземный 3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618А(619А; 620А). Крепильщик 3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621А(622А). Крепильщик 4 ра</w:t>
            </w:r>
            <w:r>
              <w:t>з</w:t>
            </w:r>
            <w:r>
              <w:t>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623. Мастер горный 12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624. Мастер горный 14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625. Машинист скреперной л</w:t>
            </w:r>
            <w:r>
              <w:t>е</w:t>
            </w:r>
            <w:r>
              <w:t>бедки 4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626. Начальник участка (в пр</w:t>
            </w:r>
            <w:r>
              <w:t>о</w:t>
            </w:r>
            <w:r>
              <w:t>мышленности) 16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627А(628А). Проходчик 4 ра</w:t>
            </w:r>
            <w:r>
              <w:t>з</w:t>
            </w:r>
            <w:r>
              <w:t>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629. Электрогазосварщик 4 ра</w:t>
            </w:r>
            <w:r>
              <w:t>з</w:t>
            </w:r>
            <w:r>
              <w:t>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630. Электромеханик участка 14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631А(632А). Электрослесарь (слесарь) дежурный и по ремо</w:t>
            </w:r>
            <w:r>
              <w:t>н</w:t>
            </w:r>
            <w:r>
              <w:t>ту оборудования 3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633. Заместитель начальника участка 15 разряда - 225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226. Подземный участок ко</w:t>
            </w:r>
            <w:r>
              <w:rPr>
                <w:i/>
              </w:rPr>
              <w:t>н</w:t>
            </w:r>
            <w:r>
              <w:rPr>
                <w:i/>
              </w:rPr>
              <w:t>вейерного транспорта №18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634А(635А; 636А; 637А; 638А; 639А; 640А; 641А; 642А; 643А; 644А). Дробильщик 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645А(646А; 647А). Дробильщик 5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648А(649А). Заместитель н</w:t>
            </w:r>
            <w:r>
              <w:t>а</w:t>
            </w:r>
            <w:r>
              <w:t>чальника участка 14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650. Заместитель начальника участка 15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651. Мастер горный 13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652А(653А; 654А; 655А). М</w:t>
            </w:r>
            <w:r>
              <w:t>а</w:t>
            </w:r>
            <w:r>
              <w:t>шинист конвейера 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656А(657А; 658А; 659А; 660А; 661А; 662А; 663А; 664А; 665А; 666А; 667А; 668А; 669А; 670А). Машинист конвейера 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671. Машинист скреперной л</w:t>
            </w:r>
            <w:r>
              <w:t>е</w:t>
            </w:r>
            <w:r>
              <w:t>бедки 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672. Начальник участка (в пр</w:t>
            </w:r>
            <w:r>
              <w:t>о</w:t>
            </w:r>
            <w:r>
              <w:t>мышленности) 16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673А(674А). Слесарь-ремонтник 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675А(676А; 677А; 678А; 679А). Слесарь-ремонтник 5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680. Слесарь-ремонтник 6 ра</w:t>
            </w:r>
            <w:r>
              <w:t>з</w:t>
            </w:r>
            <w:r>
              <w:t>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681. Слесарь-ремонтник 3 ра</w:t>
            </w:r>
            <w:r>
              <w:t>з</w:t>
            </w:r>
            <w:r>
              <w:t>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682. Электрогазосварщик 3 ра</w:t>
            </w:r>
            <w:r>
              <w:t>з</w:t>
            </w:r>
            <w:r>
              <w:t>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683. Электрогазосварщик 4 ра</w:t>
            </w:r>
            <w:r>
              <w:t>з</w:t>
            </w:r>
            <w:r>
              <w:t>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684А(685А; 686А; 687А). Эле</w:t>
            </w:r>
            <w:r>
              <w:t>к</w:t>
            </w:r>
            <w:r>
              <w:t>трогазосварщик 5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688. Электрогазосварщик 6 ра</w:t>
            </w:r>
            <w:r>
              <w:t>з</w:t>
            </w:r>
            <w:r>
              <w:t>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</w:t>
            </w:r>
            <w:r>
              <w:lastRenderedPageBreak/>
              <w:t xml:space="preserve">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689А(690А; 691А; 692А). Эле</w:t>
            </w:r>
            <w:r>
              <w:t>к</w:t>
            </w:r>
            <w:r>
              <w:t>тромеханик участка 13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693А(694А; 695А). Электром</w:t>
            </w:r>
            <w:r>
              <w:t>е</w:t>
            </w:r>
            <w:r>
              <w:t>ханик участка 13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696. Электрослесарь (слесарь) дежурный и по ремонту обор</w:t>
            </w:r>
            <w:r>
              <w:t>у</w:t>
            </w:r>
            <w:r>
              <w:t>дования 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697А(698А; 699А; 700А). Эле</w:t>
            </w:r>
            <w:r>
              <w:t>к</w:t>
            </w:r>
            <w:r>
              <w:t>трослесарь (слесарь) дежурный и по ремонту оборудования 4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701А(702А; 703А). Электросл</w:t>
            </w:r>
            <w:r>
              <w:t>е</w:t>
            </w:r>
            <w:r>
              <w:t>сарь (слесарь) дежурный и по ремонту оборудования 5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704. Электрослесарь (слесарь) дежурный и по ремонту обор</w:t>
            </w:r>
            <w:r>
              <w:t>у</w:t>
            </w:r>
            <w:r>
              <w:t>дования 6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705А(706А). Энергетик участка 13 разряда - 226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231. Геологоразведочная партия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231032. Эксплуатационная ра</w:t>
            </w:r>
            <w:r>
              <w:rPr>
                <w:i/>
              </w:rPr>
              <w:t>з</w:t>
            </w:r>
            <w:r>
              <w:rPr>
                <w:i/>
              </w:rPr>
              <w:t>ведка - геологическая группа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707. Ведущий геолог 16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708. Ведущий геолог 17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713А(714А; 715А; 716А). Го</w:t>
            </w:r>
            <w:r>
              <w:t>р</w:t>
            </w:r>
            <w:r>
              <w:t>норабочий на геологических работах 4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718А(719А). Шлифовщик го</w:t>
            </w:r>
            <w:r>
              <w:t>р</w:t>
            </w:r>
            <w:r>
              <w:t>ных пород 3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23101. Руководство партии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720. Начальник партии (в пр</w:t>
            </w:r>
            <w:r>
              <w:t>о</w:t>
            </w:r>
            <w:r>
              <w:t>мышленности) 20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231042. Подземный участок №14 геологоразведочной партии - Эксплуатационная разведка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721. Геолог 10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722А(723А). Геолог 12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724. Заместитель начальника участка 14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725. Маркшейдер карьера, ру</w:t>
            </w:r>
            <w:r>
              <w:t>д</w:t>
            </w:r>
            <w:r>
              <w:t>ника, шахты 11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726. Мастер горный 12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727А(728А; 729А; 730А). М</w:t>
            </w:r>
            <w:r>
              <w:t>а</w:t>
            </w:r>
            <w:r>
              <w:t>шинист буровой установки 3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731А(732А). Машинист буровой установки 4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733. Машинист буровой уст</w:t>
            </w:r>
            <w:r>
              <w:t>а</w:t>
            </w:r>
            <w:r>
              <w:t>новки 5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lastRenderedPageBreak/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</w:t>
            </w:r>
            <w:r>
              <w:lastRenderedPageBreak/>
              <w:t>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734. Начальник участка (в пр</w:t>
            </w:r>
            <w:r>
              <w:t>о</w:t>
            </w:r>
            <w:r>
              <w:t>мышленности) 16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735. Электромеханик участка 13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736. Электрослесарь (слесарь) дежурный и по ремонту обор</w:t>
            </w:r>
            <w:r>
              <w:t>у</w:t>
            </w:r>
            <w:r>
              <w:t>дования 4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231042. Подземный участок №14 геологоразведочной партии - Поисковая разведка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737. Машинист буровой уст</w:t>
            </w:r>
            <w:r>
              <w:t>а</w:t>
            </w:r>
            <w:r>
              <w:t>новки 3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738А(739А). Машинист буровой установки 4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740. Машинист буровой уст</w:t>
            </w:r>
            <w:r>
              <w:t>а</w:t>
            </w:r>
            <w:r>
              <w:t>новки 5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741. Слесарь-ремонтник 3 ра</w:t>
            </w:r>
            <w:r>
              <w:t>з</w:t>
            </w:r>
            <w:r>
              <w:t>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742. Электрогазосварщик 4 ра</w:t>
            </w:r>
            <w:r>
              <w:t>з</w:t>
            </w:r>
            <w:r>
              <w:t>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743. Электрослесарь (слесарь) дежурный и по ремонту обор</w:t>
            </w:r>
            <w:r>
              <w:t>у</w:t>
            </w:r>
            <w:r>
              <w:lastRenderedPageBreak/>
              <w:t>дования 5 разряда - 231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23105. Геофизическая группа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233. Комплексный участок р</w:t>
            </w:r>
            <w:r>
              <w:rPr>
                <w:i/>
              </w:rPr>
              <w:t>е</w:t>
            </w:r>
            <w:r>
              <w:rPr>
                <w:i/>
              </w:rPr>
              <w:t>монта оборудования №21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750. Начальник участка (в пр</w:t>
            </w:r>
            <w:r>
              <w:t>о</w:t>
            </w:r>
            <w:r>
              <w:t>мышленности) 16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2331. Подземный участок бур</w:t>
            </w:r>
            <w:r>
              <w:rPr>
                <w:i/>
              </w:rPr>
              <w:t>о</w:t>
            </w:r>
            <w:r>
              <w:rPr>
                <w:i/>
              </w:rPr>
              <w:t>вого оборудования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751. Заместитель начальника участка 15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752. Механик участка 12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753. Механик участка 13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754. Слесарь-ремонтник 3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755А(756А). Слесарь-ремонтник 4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757А(758А; 759А; 760А; 761А). Слесарь-ремонтник 5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762. Слесарь-ремонтник 6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763. Электрогазосварщик 4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764. Электрогазосварщик 5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765. Электрослесарь (слесарь) дежурный и по ремонту обор</w:t>
            </w:r>
            <w:r>
              <w:t>у</w:t>
            </w:r>
            <w:r>
              <w:t>дования 3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766. Электрослесарь (слесарь) дежурный и по ремонту обор</w:t>
            </w:r>
            <w:r>
              <w:t>у</w:t>
            </w:r>
            <w:r>
              <w:t>дования 4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767А(768А). Электрослесарь (слесарь) дежурный и по ремо</w:t>
            </w:r>
            <w:r>
              <w:t>н</w:t>
            </w:r>
            <w:r>
              <w:t>ту оборудования 5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769. Электрослесарь (слесарь) дежурный и по ремонту обор</w:t>
            </w:r>
            <w:r>
              <w:t>у</w:t>
            </w:r>
            <w:r>
              <w:t>дования 6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2332. Участок ремонта горно-шахтного оборудования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770. Заместитель начальника участка 16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771. Слесарь-ремонтник 3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772А(773А). Слесарь-ремонтник 4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774. Слесарь-ремонтник 4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775. Слесарь-ремонтник 5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776. Слесарь-ремонтник 6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777А(778А). Токарь 3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779. Токарь 4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780. Фрезеровщик 3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781. Электрогазосварщик 3 ра</w:t>
            </w:r>
            <w:r>
              <w:t>з</w:t>
            </w:r>
            <w:r>
              <w:t>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lastRenderedPageBreak/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</w:t>
            </w:r>
            <w:r>
              <w:lastRenderedPageBreak/>
              <w:t>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782А(783А; 784А; 785А). Эле</w:t>
            </w:r>
            <w:r>
              <w:t>к</w:t>
            </w:r>
            <w:r>
              <w:t>трогазосварщик 4 разряда - 233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238. Пылевентиляционная служба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239. Производственный отдел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240. Технический отдел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241. Отдел промышленной без</w:t>
            </w:r>
            <w:r>
              <w:rPr>
                <w:i/>
              </w:rPr>
              <w:t>о</w:t>
            </w:r>
            <w:r>
              <w:rPr>
                <w:i/>
              </w:rPr>
              <w:t>пасности и охраны труда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791. Горный инженер по охране труда и технике безопасности 12 разряда - 241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242. Подземный участок - ра</w:t>
            </w:r>
            <w:r>
              <w:rPr>
                <w:i/>
              </w:rPr>
              <w:t>с</w:t>
            </w:r>
            <w:r>
              <w:rPr>
                <w:i/>
              </w:rPr>
              <w:t>ходный склад взрывчатых м</w:t>
            </w:r>
            <w:r>
              <w:rPr>
                <w:i/>
              </w:rPr>
              <w:t>а</w:t>
            </w:r>
            <w:r>
              <w:rPr>
                <w:i/>
              </w:rPr>
              <w:t>териалов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792. Взрывник 4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793А(794А). Горнорабочий по</w:t>
            </w:r>
            <w:r>
              <w:t>д</w:t>
            </w:r>
            <w:r>
              <w:t>земный 3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795. Горнорабочий подземный 4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796. Горнорабочий подземный 2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797. Заместитель начальника участка 13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798. Начальник участка - зав</w:t>
            </w:r>
            <w:r>
              <w:t>е</w:t>
            </w:r>
            <w:r>
              <w:t>дующий расходного склада взрывчатых материалов 16 ра</w:t>
            </w:r>
            <w:r>
              <w:t>з</w:t>
            </w:r>
            <w:r>
              <w:t>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799. Помощник начальника уч</w:t>
            </w:r>
            <w:r>
              <w:t>а</w:t>
            </w:r>
            <w:r>
              <w:lastRenderedPageBreak/>
              <w:t>стка 13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800А(801А). Раздатчик взрывч</w:t>
            </w:r>
            <w:r>
              <w:t>а</w:t>
            </w:r>
            <w:r>
              <w:t>тых материалов 3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802А(803А). Раздатчик взрывч</w:t>
            </w:r>
            <w:r>
              <w:t>а</w:t>
            </w:r>
            <w:r>
              <w:t>тых материалов 4 разряда - 242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804А(805А; 806А; 807А; 808А; 809А; 810А). Раздатчик взры</w:t>
            </w:r>
            <w:r>
              <w:t>в</w:t>
            </w:r>
            <w:r>
              <w:t xml:space="preserve">чатых материалов 4 разряда - </w:t>
            </w:r>
            <w:r>
              <w:lastRenderedPageBreak/>
              <w:t>242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243. Комплексный участок подъемных машин и механизмов № 26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811. Начальник участка (в пр</w:t>
            </w:r>
            <w:r>
              <w:t>о</w:t>
            </w:r>
            <w:r>
              <w:t>мышленности) 18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2431. Участок подъема шах</w:t>
            </w:r>
            <w:r>
              <w:rPr>
                <w:i/>
              </w:rPr>
              <w:t>т</w:t>
            </w:r>
            <w:r>
              <w:rPr>
                <w:i/>
              </w:rPr>
              <w:t>ной поверхности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812. Бункеровщик 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813А(814А). Заместитель н</w:t>
            </w:r>
            <w:r>
              <w:t>а</w:t>
            </w:r>
            <w:r>
              <w:t>чальника участка 13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815. Машинист конвейера 2 ра</w:t>
            </w:r>
            <w:r>
              <w:t>з</w:t>
            </w:r>
            <w:r>
              <w:t>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816А(817А; 818А; 819А; 820А; 821А). Машинист подъемной машины 3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822А(823А). Машинист подъе</w:t>
            </w:r>
            <w:r>
              <w:t>м</w:t>
            </w:r>
            <w:r>
              <w:t>ной машины 4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824. Механик участка 12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825А(826А; 827А; 828А). Ств</w:t>
            </w:r>
            <w:r>
              <w:t>о</w:t>
            </w:r>
            <w:r>
              <w:t>ловой 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829А(830А; 831А). Электром</w:t>
            </w:r>
            <w:r>
              <w:t>е</w:t>
            </w:r>
            <w:r>
              <w:t>ханик участка 12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832. Электрослесарь (слесарь)  дежурный и по ремонту обор</w:t>
            </w:r>
            <w:r>
              <w:t>у</w:t>
            </w:r>
            <w:r>
              <w:t>дования 5 разряда ш.п.- 243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rPr>
                <w:i/>
              </w:rPr>
            </w:pPr>
            <w:r>
              <w:rPr>
                <w:i/>
              </w:rPr>
              <w:t>2432. Подземный участок под</w:t>
            </w:r>
            <w:r>
              <w:rPr>
                <w:i/>
              </w:rPr>
              <w:t>ъ</w:t>
            </w:r>
            <w:r>
              <w:rPr>
                <w:i/>
              </w:rPr>
              <w:t>ема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833. Крепильщик 3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834А(835А). Крепильщик 5 ра</w:t>
            </w:r>
            <w:r>
              <w:t>з</w:t>
            </w:r>
            <w:r>
              <w:t>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836А(837А). Мастер горный 12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838. Слесарь-ремонтник 4 ра</w:t>
            </w:r>
            <w:r>
              <w:t>з</w:t>
            </w:r>
            <w:r>
              <w:t>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839А(840А; 841А). Слесарь-ремонтник 5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842А(843А; 844А; 845А; 846А; 847А; 848А; 849А). Стволовой (подземный) 2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lastRenderedPageBreak/>
              <w:t>850А(851А). Электрогазосва</w:t>
            </w:r>
            <w:r>
              <w:t>р</w:t>
            </w:r>
            <w:r>
              <w:t>щик 4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852. Электрогазосварщик 5 ра</w:t>
            </w:r>
            <w:r>
              <w:t>з</w:t>
            </w:r>
            <w:r>
              <w:t>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 xml:space="preserve">853. Электрослесарь (слесарь) </w:t>
            </w:r>
            <w:r>
              <w:lastRenderedPageBreak/>
              <w:t>дежурный и по ремонту обор</w:t>
            </w:r>
            <w:r>
              <w:t>у</w:t>
            </w:r>
            <w:r>
              <w:t>дования 3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854А(855А; 856А; 857А; 858А; 859А). Электрослесарь (слесарь) дежурный и по ремонту обор</w:t>
            </w:r>
            <w:r>
              <w:t>у</w:t>
            </w:r>
            <w:r>
              <w:t>дования 4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860А(861А; 862А). Электросл</w:t>
            </w:r>
            <w:r>
              <w:t>е</w:t>
            </w:r>
            <w:r>
              <w:t>сарь (слесарь) дежурный и по ремонту оборудования 5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08060C" w:rsidRDefault="0008060C" w:rsidP="00DB70BA">
            <w:pPr>
              <w:pStyle w:val="aa"/>
              <w:rPr>
                <w:lang w:val="en-US"/>
              </w:rPr>
            </w:pPr>
          </w:p>
          <w:p w:rsidR="0008060C" w:rsidRPr="0008060C" w:rsidRDefault="0008060C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Pr="0008060C" w:rsidRDefault="00225946" w:rsidP="00DB70BA">
            <w:pPr>
              <w:pStyle w:val="aa"/>
            </w:pPr>
            <w:r w:rsidRPr="0008060C">
              <w:t>Шум: Определить необходимость о</w:t>
            </w:r>
            <w:r w:rsidRPr="0008060C">
              <w:t>с</w:t>
            </w:r>
            <w:r w:rsidRPr="0008060C"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 w:rsidRPr="0008060C">
              <w:lastRenderedPageBreak/>
              <w:t>уровней шума в соответствии с треб</w:t>
            </w:r>
            <w:r w:rsidRPr="0008060C">
              <w:t>о</w:t>
            </w:r>
            <w:r w:rsidRPr="0008060C">
              <w:t>ваниями СН 2.2.2/2.1.8.562-96 и ра</w:t>
            </w:r>
            <w:r w:rsidRPr="0008060C">
              <w:t>с</w:t>
            </w:r>
            <w:r w:rsidRPr="0008060C">
              <w:t>смотреть вопрос ограничения времени воздействия шума на рабочих в соо</w:t>
            </w:r>
            <w:r w:rsidRPr="0008060C">
              <w:t>т</w:t>
            </w:r>
            <w:r w:rsidRPr="0008060C"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Подземный рудник Управление снабжения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Pr="00650A35" w:rsidRDefault="00225946" w:rsidP="00650A35">
            <w:pPr>
              <w:pStyle w:val="aa"/>
              <w:jc w:val="left"/>
            </w:pPr>
            <w:r>
              <w:t>863. Электрослесарь (слесарь) дежурный и по ремонту обор</w:t>
            </w:r>
            <w:r>
              <w:t>у</w:t>
            </w:r>
            <w:r>
              <w:t>дования 6 разряда - 243</w: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225946" w:rsidP="00650A35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Управление снабжения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  <w:tr w:rsidR="00225946" w:rsidRPr="007A7868" w:rsidTr="008B4051">
        <w:trPr>
          <w:jc w:val="center"/>
        </w:trPr>
        <w:tc>
          <w:tcPr>
            <w:tcW w:w="3049" w:type="dxa"/>
            <w:vAlign w:val="center"/>
          </w:tcPr>
          <w:p w:rsidR="00225946" w:rsidRDefault="0008060C" w:rsidP="00650A35">
            <w:pPr>
              <w:pStyle w:val="aa"/>
              <w:jc w:val="lef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05.8pt;margin-top:-195.6pt;width:239.55pt;height:662.4pt;rotation:90;z-index:-2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3686" w:type="dxa"/>
            <w:vAlign w:val="center"/>
          </w:tcPr>
          <w:p w:rsidR="00225946" w:rsidRDefault="0022594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225946" w:rsidRDefault="0022594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25946" w:rsidRPr="007A7868" w:rsidRDefault="00225946" w:rsidP="00E65C86">
            <w:pPr>
              <w:pStyle w:val="aa"/>
            </w:pPr>
            <w:r>
              <w:t xml:space="preserve">Подземный рудник </w:t>
            </w:r>
          </w:p>
        </w:tc>
        <w:tc>
          <w:tcPr>
            <w:tcW w:w="1315" w:type="dxa"/>
            <w:vAlign w:val="center"/>
          </w:tcPr>
          <w:p w:rsidR="00225946" w:rsidRPr="007A7868" w:rsidRDefault="00225946" w:rsidP="00DB70BA">
            <w:pPr>
              <w:pStyle w:val="aa"/>
            </w:pPr>
          </w:p>
        </w:tc>
      </w:tr>
    </w:tbl>
    <w:p w:rsidR="00225946" w:rsidRDefault="00225946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166pt;margin-top:-176pt;width:336.5pt;height:665.35pt;rotation:90;z-index:-1">
            <v:imagedata r:id="rId7" o:title=""/>
          </v:shape>
        </w:pict>
      </w: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Default="0008060C" w:rsidP="00C037C7">
      <w:pPr>
        <w:rPr>
          <w:lang w:val="en-US"/>
        </w:rPr>
      </w:pPr>
    </w:p>
    <w:p w:rsidR="0008060C" w:rsidRPr="0008060C" w:rsidRDefault="0008060C" w:rsidP="00C037C7">
      <w:pPr>
        <w:rPr>
          <w:lang w:val="en-US"/>
        </w:rPr>
      </w:pPr>
    </w:p>
    <w:sectPr w:rsidR="0008060C" w:rsidRPr="0008060C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480" w:rsidRDefault="00136480" w:rsidP="002C2DB6">
      <w:r>
        <w:separator/>
      </w:r>
    </w:p>
  </w:endnote>
  <w:endnote w:type="continuationSeparator" w:id="0">
    <w:p w:rsidR="00136480" w:rsidRDefault="00136480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25946" w:rsidTr="00FB0406">
      <w:tc>
        <w:tcPr>
          <w:tcW w:w="8188" w:type="dxa"/>
          <w:vAlign w:val="center"/>
        </w:tcPr>
        <w:p w:rsidR="00225946" w:rsidRPr="000A1AE3" w:rsidRDefault="0022594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</w:tcPr>
        <w:p w:rsidR="00225946" w:rsidRPr="000A1AE3" w:rsidRDefault="00225946" w:rsidP="002C2DB6">
          <w:pPr>
            <w:jc w:val="center"/>
            <w:rPr>
              <w:sz w:val="20"/>
            </w:rPr>
          </w:pPr>
        </w:p>
      </w:tc>
      <w:tc>
        <w:tcPr>
          <w:tcW w:w="1523" w:type="dxa"/>
        </w:tcPr>
        <w:p w:rsidR="00225946" w:rsidRPr="000A1AE3" w:rsidRDefault="00225946" w:rsidP="002C2DB6">
          <w:pPr>
            <w:pStyle w:val="ad"/>
            <w:jc w:val="right"/>
            <w:rPr>
              <w:sz w:val="20"/>
              <w:lang w:val="en-US"/>
            </w:rPr>
          </w:pPr>
          <w:r w:rsidRPr="00F152F9">
            <w:rPr>
              <w:rStyle w:val="af"/>
              <w:sz w:val="20"/>
            </w:rPr>
            <w:t xml:space="preserve">Стр. </w:t>
          </w:r>
          <w:r w:rsidR="00C51FC5" w:rsidRPr="00F152F9">
            <w:rPr>
              <w:rStyle w:val="af"/>
              <w:sz w:val="20"/>
            </w:rPr>
            <w:fldChar w:fldCharType="begin"/>
          </w:r>
          <w:r w:rsidRPr="00F152F9">
            <w:rPr>
              <w:rStyle w:val="af"/>
              <w:sz w:val="20"/>
            </w:rPr>
            <w:instrText xml:space="preserve">PAGE  </w:instrText>
          </w:r>
          <w:r w:rsidR="00C51FC5" w:rsidRPr="00F152F9">
            <w:rPr>
              <w:rStyle w:val="af"/>
              <w:sz w:val="20"/>
            </w:rPr>
            <w:fldChar w:fldCharType="separate"/>
          </w:r>
          <w:r w:rsidR="0008060C">
            <w:rPr>
              <w:rStyle w:val="af"/>
              <w:noProof/>
              <w:sz w:val="20"/>
            </w:rPr>
            <w:t>113</w:t>
          </w:r>
          <w:r w:rsidR="00C51FC5" w:rsidRPr="00F152F9">
            <w:rPr>
              <w:rStyle w:val="af"/>
              <w:sz w:val="20"/>
            </w:rPr>
            <w:fldChar w:fldCharType="end"/>
          </w:r>
          <w:r w:rsidRPr="00F152F9">
            <w:rPr>
              <w:rStyle w:val="af"/>
              <w:sz w:val="20"/>
            </w:rPr>
            <w:t xml:space="preserve"> из </w:t>
          </w:r>
          <w:fldSimple w:instr=" SECTIONPAGES   \* MERGEFORMAT ">
            <w:r w:rsidR="0008060C" w:rsidRPr="0008060C">
              <w:rPr>
                <w:rStyle w:val="af"/>
                <w:noProof/>
                <w:sz w:val="20"/>
                <w:szCs w:val="24"/>
              </w:rPr>
              <w:t>113</w:t>
            </w:r>
          </w:fldSimple>
          <w:r w:rsidRPr="00F152F9">
            <w:rPr>
              <w:rStyle w:val="af"/>
              <w:sz w:val="20"/>
            </w:rPr>
            <w:t xml:space="preserve"> </w:t>
          </w:r>
        </w:p>
      </w:tc>
    </w:tr>
  </w:tbl>
  <w:p w:rsidR="00225946" w:rsidRDefault="0022594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480" w:rsidRDefault="00136480" w:rsidP="002C2DB6">
      <w:r>
        <w:separator/>
      </w:r>
    </w:p>
  </w:footnote>
  <w:footnote w:type="continuationSeparator" w:id="0">
    <w:p w:rsidR="00136480" w:rsidRDefault="00136480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Подземный рудник (ПР) "/>
    <w:docVar w:name="doc_type" w:val="6"/>
    <w:docVar w:name="fill_date" w:val="13.12.2019"/>
    <w:docVar w:name="org_guid" w:val="141AEE82659B47CCBF62D9A9144F9DAF"/>
    <w:docVar w:name="org_id" w:val="1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Подземный рудник (ПР)"/>
    <w:docVar w:name="sv_docs" w:val="1"/>
  </w:docVars>
  <w:rsids>
    <w:rsidRoot w:val="00650A35"/>
    <w:rsid w:val="0002033E"/>
    <w:rsid w:val="00047534"/>
    <w:rsid w:val="00056BFC"/>
    <w:rsid w:val="0007776A"/>
    <w:rsid w:val="0008060C"/>
    <w:rsid w:val="00093D2E"/>
    <w:rsid w:val="000A1AE3"/>
    <w:rsid w:val="000C5130"/>
    <w:rsid w:val="00125E17"/>
    <w:rsid w:val="00136480"/>
    <w:rsid w:val="00196135"/>
    <w:rsid w:val="001A7AC3"/>
    <w:rsid w:val="001B06AD"/>
    <w:rsid w:val="00225946"/>
    <w:rsid w:val="00237B32"/>
    <w:rsid w:val="002C2DB6"/>
    <w:rsid w:val="002D63AA"/>
    <w:rsid w:val="002F7FC6"/>
    <w:rsid w:val="00380FFA"/>
    <w:rsid w:val="003A1C01"/>
    <w:rsid w:val="003A2259"/>
    <w:rsid w:val="003C79E5"/>
    <w:rsid w:val="003D5DA7"/>
    <w:rsid w:val="003E0F94"/>
    <w:rsid w:val="00432612"/>
    <w:rsid w:val="00483A6A"/>
    <w:rsid w:val="00495D50"/>
    <w:rsid w:val="004B7161"/>
    <w:rsid w:val="004C6BD0"/>
    <w:rsid w:val="004D3FF5"/>
    <w:rsid w:val="004E5CB1"/>
    <w:rsid w:val="00547088"/>
    <w:rsid w:val="00551D1C"/>
    <w:rsid w:val="005567D6"/>
    <w:rsid w:val="005645F0"/>
    <w:rsid w:val="00572AE0"/>
    <w:rsid w:val="00584289"/>
    <w:rsid w:val="005B34E5"/>
    <w:rsid w:val="005F64E6"/>
    <w:rsid w:val="006218AE"/>
    <w:rsid w:val="00650A35"/>
    <w:rsid w:val="0065289A"/>
    <w:rsid w:val="0067226F"/>
    <w:rsid w:val="0067234F"/>
    <w:rsid w:val="006E662C"/>
    <w:rsid w:val="00725C51"/>
    <w:rsid w:val="007553BF"/>
    <w:rsid w:val="007646C6"/>
    <w:rsid w:val="007A7868"/>
    <w:rsid w:val="007D294E"/>
    <w:rsid w:val="00820552"/>
    <w:rsid w:val="00855789"/>
    <w:rsid w:val="00891F05"/>
    <w:rsid w:val="008A24C0"/>
    <w:rsid w:val="008B4051"/>
    <w:rsid w:val="008C01E5"/>
    <w:rsid w:val="008C0968"/>
    <w:rsid w:val="009647F7"/>
    <w:rsid w:val="00986DF6"/>
    <w:rsid w:val="0099382B"/>
    <w:rsid w:val="009A1326"/>
    <w:rsid w:val="009C3BCB"/>
    <w:rsid w:val="009C7045"/>
    <w:rsid w:val="009D6532"/>
    <w:rsid w:val="00A026A4"/>
    <w:rsid w:val="00A030CF"/>
    <w:rsid w:val="00A157AB"/>
    <w:rsid w:val="00A567D1"/>
    <w:rsid w:val="00AB5DF4"/>
    <w:rsid w:val="00B106C6"/>
    <w:rsid w:val="00B12F45"/>
    <w:rsid w:val="00B1405F"/>
    <w:rsid w:val="00B3448B"/>
    <w:rsid w:val="00B5534B"/>
    <w:rsid w:val="00BA560A"/>
    <w:rsid w:val="00BD0A92"/>
    <w:rsid w:val="00BD4708"/>
    <w:rsid w:val="00C0355B"/>
    <w:rsid w:val="00C037C7"/>
    <w:rsid w:val="00C34BC3"/>
    <w:rsid w:val="00C45714"/>
    <w:rsid w:val="00C51FC5"/>
    <w:rsid w:val="00C56FBC"/>
    <w:rsid w:val="00C70684"/>
    <w:rsid w:val="00C77A5E"/>
    <w:rsid w:val="00C93056"/>
    <w:rsid w:val="00CA2E96"/>
    <w:rsid w:val="00CD2568"/>
    <w:rsid w:val="00D11966"/>
    <w:rsid w:val="00DA11BB"/>
    <w:rsid w:val="00DB70BA"/>
    <w:rsid w:val="00DC0F74"/>
    <w:rsid w:val="00DD6622"/>
    <w:rsid w:val="00E25119"/>
    <w:rsid w:val="00E41D70"/>
    <w:rsid w:val="00E458F1"/>
    <w:rsid w:val="00E60161"/>
    <w:rsid w:val="00E65237"/>
    <w:rsid w:val="00E65C86"/>
    <w:rsid w:val="00EB7BDE"/>
    <w:rsid w:val="00EC5373"/>
    <w:rsid w:val="00F152F9"/>
    <w:rsid w:val="00F262EE"/>
    <w:rsid w:val="00F34BAB"/>
    <w:rsid w:val="00F37639"/>
    <w:rsid w:val="00F441CF"/>
    <w:rsid w:val="00F835B0"/>
    <w:rsid w:val="00FB0406"/>
    <w:rsid w:val="00FC57E9"/>
    <w:rsid w:val="00FD4EE4"/>
    <w:rsid w:val="00FD5E7D"/>
    <w:rsid w:val="00FE469B"/>
    <w:rsid w:val="00FF7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5789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65289A"/>
    <w:rPr>
      <w:rFonts w:cs="Times New Roman"/>
      <w:color w:val="0000FF"/>
      <w:u w:val="single"/>
    </w:rPr>
  </w:style>
  <w:style w:type="paragraph" w:customStyle="1" w:styleId="a5">
    <w:name w:val="Готовый"/>
    <w:basedOn w:val="a"/>
    <w:uiPriority w:val="99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uiPriority w:val="99"/>
    <w:qFormat/>
    <w:rsid w:val="009D6532"/>
    <w:rPr>
      <w:rFonts w:ascii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uiPriority w:val="99"/>
    <w:rsid w:val="009D6532"/>
    <w:pPr>
      <w:spacing w:before="60"/>
    </w:pPr>
    <w:rPr>
      <w:b/>
      <w:color w:val="000000"/>
    </w:rPr>
  </w:style>
  <w:style w:type="character" w:customStyle="1" w:styleId="a8">
    <w:name w:val="Раздел Знак"/>
    <w:link w:val="a7"/>
    <w:uiPriority w:val="99"/>
    <w:locked/>
    <w:rsid w:val="009D6532"/>
    <w:rPr>
      <w:b/>
      <w:color w:val="000000"/>
      <w:sz w:val="24"/>
      <w:lang w:val="ru-RU" w:eastAsia="ru-RU"/>
    </w:rPr>
  </w:style>
  <w:style w:type="character" w:customStyle="1" w:styleId="a9">
    <w:name w:val="Поле"/>
    <w:uiPriority w:val="99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uiPriority w:val="99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uiPriority w:val="99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2C2DB6"/>
    <w:rPr>
      <w:rFonts w:cs="Times New Roman"/>
      <w:sz w:val="24"/>
    </w:rPr>
  </w:style>
  <w:style w:type="paragraph" w:styleId="ad">
    <w:name w:val="footer"/>
    <w:basedOn w:val="a"/>
    <w:link w:val="ae"/>
    <w:uiPriority w:val="99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C2DB6"/>
    <w:rPr>
      <w:rFonts w:cs="Times New Roman"/>
      <w:sz w:val="24"/>
    </w:rPr>
  </w:style>
  <w:style w:type="character" w:styleId="af">
    <w:name w:val="page number"/>
    <w:basedOn w:val="a0"/>
    <w:uiPriority w:val="99"/>
    <w:rsid w:val="002C2DB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59</TotalTime>
  <Pages>113</Pages>
  <Words>37908</Words>
  <Characters>216081</Characters>
  <Application>Microsoft Office Word</Application>
  <DocSecurity>0</DocSecurity>
  <Lines>1800</Lines>
  <Paragraphs>506</Paragraphs>
  <ScaleCrop>false</ScaleCrop>
  <Company/>
  <LinksUpToDate>false</LinksUpToDate>
  <CharactersWithSpaces>253483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16</cp:revision>
  <cp:lastPrinted>2020-08-12T09:27:00Z</cp:lastPrinted>
  <dcterms:created xsi:type="dcterms:W3CDTF">2020-02-17T16:20:00Z</dcterms:created>
  <dcterms:modified xsi:type="dcterms:W3CDTF">2020-08-12T09:30:00Z</dcterms:modified>
</cp:coreProperties>
</file>