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7A7868" w:rsidRDefault="00DB70BA" w:rsidP="00DB70BA">
      <w:pPr>
        <w:pStyle w:val="a7"/>
        <w:jc w:val="center"/>
      </w:pPr>
      <w:bookmarkStart w:id="0" w:name="_GoBack"/>
      <w:bookmarkEnd w:id="0"/>
      <w:r w:rsidRPr="007A7868">
        <w:t>Перечень рекомендуемых мероприятий по улучшению условий труда</w:t>
      </w:r>
    </w:p>
    <w:p w:rsidR="00B3448B" w:rsidRPr="007A7868" w:rsidRDefault="00B3448B" w:rsidP="00B3448B"/>
    <w:p w:rsidR="00B3448B" w:rsidRPr="007A7868" w:rsidRDefault="00B3448B" w:rsidP="00047534">
      <w:pPr>
        <w:jc w:val="center"/>
      </w:pPr>
      <w:r w:rsidRPr="007A7868">
        <w:t>Наименование организации:</w:t>
      </w:r>
      <w:r w:rsidRPr="007A7868">
        <w:rPr>
          <w:rStyle w:val="a9"/>
        </w:rPr>
        <w:t xml:space="preserve"> </w:t>
      </w:r>
      <w:r w:rsidR="000006CE" w:rsidRPr="007A7868">
        <w:rPr>
          <w:rStyle w:val="a9"/>
        </w:rPr>
        <w:fldChar w:fldCharType="begin"/>
      </w:r>
      <w:r w:rsidRPr="007A7868">
        <w:rPr>
          <w:rStyle w:val="a9"/>
        </w:rPr>
        <w:instrText xml:space="preserve"> DOCVARIABLE </w:instrText>
      </w:r>
      <w:r w:rsidR="00483A6A" w:rsidRPr="007A7868">
        <w:rPr>
          <w:rStyle w:val="a9"/>
        </w:rPr>
        <w:instrText>ceh_info</w:instrText>
      </w:r>
      <w:r w:rsidRPr="007A7868">
        <w:rPr>
          <w:rStyle w:val="a9"/>
        </w:rPr>
        <w:instrText xml:space="preserve"> \* MERGEFORMAT </w:instrText>
      </w:r>
      <w:r w:rsidR="000006CE" w:rsidRPr="007A7868">
        <w:rPr>
          <w:rStyle w:val="a9"/>
        </w:rPr>
        <w:fldChar w:fldCharType="separate"/>
      </w:r>
      <w:r w:rsidR="00F32C6D" w:rsidRPr="00F32C6D">
        <w:rPr>
          <w:rStyle w:val="a9"/>
        </w:rPr>
        <w:t xml:space="preserve"> Публичное акционерное общество «</w:t>
      </w:r>
      <w:proofErr w:type="spellStart"/>
      <w:r w:rsidR="00F32C6D" w:rsidRPr="00F32C6D">
        <w:rPr>
          <w:rStyle w:val="a9"/>
        </w:rPr>
        <w:t>Гайский</w:t>
      </w:r>
      <w:proofErr w:type="spellEnd"/>
      <w:r w:rsidR="00F32C6D" w:rsidRPr="00F32C6D">
        <w:rPr>
          <w:rStyle w:val="a9"/>
        </w:rPr>
        <w:t xml:space="preserve"> горно-обогатительный комбинат» (ПАО «</w:t>
      </w:r>
      <w:proofErr w:type="spellStart"/>
      <w:r w:rsidR="00F32C6D" w:rsidRPr="00F32C6D">
        <w:rPr>
          <w:rStyle w:val="a9"/>
        </w:rPr>
        <w:t>Гайский</w:t>
      </w:r>
      <w:proofErr w:type="spellEnd"/>
      <w:r w:rsidR="00F32C6D" w:rsidRPr="00F32C6D">
        <w:rPr>
          <w:rStyle w:val="a9"/>
        </w:rPr>
        <w:t xml:space="preserve"> ГОК») Открытый рудник (ОР) </w:t>
      </w:r>
      <w:r w:rsidR="000006CE" w:rsidRPr="007A7868">
        <w:rPr>
          <w:rStyle w:val="a9"/>
        </w:rPr>
        <w:fldChar w:fldCharType="end"/>
      </w:r>
    </w:p>
    <w:p w:rsidR="00DB70BA" w:rsidRPr="007A7868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7A7868" w:rsidTr="008B4051">
        <w:trPr>
          <w:jc w:val="center"/>
        </w:trPr>
        <w:tc>
          <w:tcPr>
            <w:tcW w:w="3049" w:type="dxa"/>
            <w:vAlign w:val="center"/>
          </w:tcPr>
          <w:p w:rsidR="00DB70BA" w:rsidRPr="007A7868" w:rsidRDefault="00DB70BA" w:rsidP="00DB70BA">
            <w:pPr>
              <w:pStyle w:val="aa"/>
            </w:pPr>
            <w:bookmarkStart w:id="1" w:name="main_table"/>
            <w:bookmarkEnd w:id="1"/>
            <w:r w:rsidRPr="007A7868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7A7868" w:rsidRDefault="008B4051" w:rsidP="00DB70BA">
            <w:pPr>
              <w:pStyle w:val="aa"/>
            </w:pPr>
            <w:r w:rsidRPr="007A7868">
              <w:t>Срок</w:t>
            </w:r>
            <w:r w:rsidRPr="007A7868">
              <w:br/>
            </w:r>
            <w:r w:rsidR="00DB70BA" w:rsidRPr="007A7868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Структурные подразделения, пр</w:t>
            </w:r>
            <w:r w:rsidRPr="007A7868">
              <w:t>и</w:t>
            </w:r>
            <w:r w:rsidRPr="007A7868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Отметка о выполнении</w:t>
            </w:r>
          </w:p>
        </w:tc>
      </w:tr>
      <w:tr w:rsidR="00DB70BA" w:rsidRPr="007A7868" w:rsidTr="008B4051">
        <w:trPr>
          <w:jc w:val="center"/>
        </w:trPr>
        <w:tc>
          <w:tcPr>
            <w:tcW w:w="3049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1</w:t>
            </w:r>
          </w:p>
        </w:tc>
        <w:tc>
          <w:tcPr>
            <w:tcW w:w="3686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2</w:t>
            </w:r>
          </w:p>
        </w:tc>
        <w:tc>
          <w:tcPr>
            <w:tcW w:w="283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3</w:t>
            </w:r>
          </w:p>
        </w:tc>
        <w:tc>
          <w:tcPr>
            <w:tcW w:w="138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4</w:t>
            </w:r>
          </w:p>
        </w:tc>
        <w:tc>
          <w:tcPr>
            <w:tcW w:w="329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5</w:t>
            </w:r>
          </w:p>
        </w:tc>
        <w:tc>
          <w:tcPr>
            <w:tcW w:w="131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6</w:t>
            </w:r>
          </w:p>
        </w:tc>
      </w:tr>
      <w:tr w:rsidR="00F32C6D" w:rsidRPr="007A7868" w:rsidTr="008B4051">
        <w:trPr>
          <w:jc w:val="center"/>
        </w:trPr>
        <w:tc>
          <w:tcPr>
            <w:tcW w:w="3049" w:type="dxa"/>
            <w:vAlign w:val="center"/>
          </w:tcPr>
          <w:p w:rsidR="00F32C6D" w:rsidRPr="00F32C6D" w:rsidRDefault="00F32C6D" w:rsidP="00F32C6D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Открытый рудник (ОР)</w:t>
            </w:r>
          </w:p>
        </w:tc>
        <w:tc>
          <w:tcPr>
            <w:tcW w:w="3686" w:type="dxa"/>
            <w:vAlign w:val="center"/>
          </w:tcPr>
          <w:p w:rsidR="00F32C6D" w:rsidRPr="007A7868" w:rsidRDefault="00F32C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F32C6D" w:rsidRPr="007A7868" w:rsidRDefault="00F32C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F32C6D" w:rsidRPr="007A7868" w:rsidRDefault="00F32C6D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F32C6D" w:rsidRPr="007A7868" w:rsidRDefault="00F32C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F32C6D" w:rsidRPr="007A7868" w:rsidRDefault="00F32C6D" w:rsidP="00DB70BA">
            <w:pPr>
              <w:pStyle w:val="aa"/>
            </w:pPr>
          </w:p>
        </w:tc>
      </w:tr>
      <w:tr w:rsidR="00F32C6D" w:rsidRPr="007A7868" w:rsidTr="008B4051">
        <w:trPr>
          <w:jc w:val="center"/>
        </w:trPr>
        <w:tc>
          <w:tcPr>
            <w:tcW w:w="3049" w:type="dxa"/>
            <w:vAlign w:val="center"/>
          </w:tcPr>
          <w:p w:rsidR="00F32C6D" w:rsidRPr="00F32C6D" w:rsidRDefault="00F32C6D" w:rsidP="00F32C6D">
            <w:pPr>
              <w:pStyle w:val="aa"/>
              <w:rPr>
                <w:i/>
              </w:rPr>
            </w:pPr>
            <w:r>
              <w:rPr>
                <w:i/>
              </w:rPr>
              <w:t>401. Руководство рудника</w:t>
            </w:r>
          </w:p>
        </w:tc>
        <w:tc>
          <w:tcPr>
            <w:tcW w:w="3686" w:type="dxa"/>
            <w:vAlign w:val="center"/>
          </w:tcPr>
          <w:p w:rsidR="00F32C6D" w:rsidRPr="007A7868" w:rsidRDefault="00F32C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F32C6D" w:rsidRPr="007A7868" w:rsidRDefault="00F32C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F32C6D" w:rsidRPr="007A7868" w:rsidRDefault="00F32C6D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F32C6D" w:rsidRPr="007A7868" w:rsidRDefault="00F32C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F32C6D" w:rsidRPr="007A7868" w:rsidRDefault="00F32C6D" w:rsidP="00DB70BA">
            <w:pPr>
              <w:pStyle w:val="aa"/>
            </w:pPr>
          </w:p>
        </w:tc>
      </w:tr>
      <w:tr w:rsidR="00F32C6D" w:rsidRPr="007A7868" w:rsidTr="008B4051">
        <w:trPr>
          <w:jc w:val="center"/>
        </w:trPr>
        <w:tc>
          <w:tcPr>
            <w:tcW w:w="3049" w:type="dxa"/>
            <w:vAlign w:val="center"/>
          </w:tcPr>
          <w:p w:rsidR="00F32C6D" w:rsidRPr="00F32C6D" w:rsidRDefault="00F32C6D" w:rsidP="00F32C6D">
            <w:pPr>
              <w:pStyle w:val="aa"/>
              <w:jc w:val="left"/>
            </w:pPr>
            <w:r>
              <w:t>1. Заместитель главного энерг</w:t>
            </w:r>
            <w:r>
              <w:t>е</w:t>
            </w:r>
            <w:r>
              <w:t>тика</w:t>
            </w:r>
          </w:p>
        </w:tc>
        <w:tc>
          <w:tcPr>
            <w:tcW w:w="3686" w:type="dxa"/>
            <w:vAlign w:val="center"/>
          </w:tcPr>
          <w:p w:rsidR="00F32C6D" w:rsidRPr="007A7868" w:rsidRDefault="00F32C6D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F32C6D" w:rsidRPr="007A7868" w:rsidRDefault="00F32C6D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F32C6D" w:rsidRPr="007A7868" w:rsidRDefault="00E17B26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F32C6D" w:rsidRPr="007A7868" w:rsidRDefault="00E17B26" w:rsidP="00DB70BA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F32C6D" w:rsidRPr="007A7868" w:rsidRDefault="00F32C6D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2. Главный инженер (в промы</w:t>
            </w:r>
            <w:r>
              <w:t>ш</w:t>
            </w:r>
            <w:r>
              <w:t>ленности)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3. Начальник рудника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6. Главный маркшейдер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7. Главный энергетик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8. Главный механик (в промы</w:t>
            </w:r>
            <w:r>
              <w:t>ш</w:t>
            </w:r>
            <w:r>
              <w:t>ленности)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9. Заместитель главного механ</w:t>
            </w:r>
            <w:r>
              <w:t>и</w:t>
            </w:r>
            <w:r>
              <w:t>ка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10. Главный геолог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11. Заместитель главного инж</w:t>
            </w:r>
            <w:r>
              <w:t>е</w:t>
            </w:r>
            <w:r>
              <w:t>нера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12. Заместитель начальника рудника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rPr>
                <w:i/>
              </w:rPr>
            </w:pPr>
            <w:r>
              <w:rPr>
                <w:i/>
              </w:rPr>
              <w:t>403. Производственно-технический отдел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rPr>
                <w:i/>
              </w:rPr>
            </w:pPr>
            <w:r>
              <w:rPr>
                <w:i/>
              </w:rPr>
              <w:t>404. Отдел главного геолога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15. Геолог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16А(17А; 18А). Геолог участк</w:t>
            </w:r>
            <w:r>
              <w:t>о</w:t>
            </w:r>
            <w:r>
              <w:t>вый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lastRenderedPageBreak/>
              <w:t>19. Геолог участковый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20. Геолог участковый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21. Горнорабочий на геологич</w:t>
            </w:r>
            <w:r>
              <w:t>е</w:t>
            </w:r>
            <w:r>
              <w:t>ских работах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22. Горнорабочий на геологич</w:t>
            </w:r>
            <w:r>
              <w:t>е</w:t>
            </w:r>
            <w:r>
              <w:t>ских работах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23. Горнорабочий на геологич</w:t>
            </w:r>
            <w:r>
              <w:t>е</w:t>
            </w:r>
            <w:r>
              <w:t>ских работах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24. Заместитель главного геол</w:t>
            </w:r>
            <w:r>
              <w:t>о</w:t>
            </w:r>
            <w:r>
              <w:t>га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rPr>
                <w:i/>
              </w:rPr>
            </w:pPr>
            <w:r>
              <w:rPr>
                <w:i/>
              </w:rPr>
              <w:t>405. Отдел главного маркше</w:t>
            </w:r>
            <w:r>
              <w:rPr>
                <w:i/>
              </w:rPr>
              <w:t>й</w:t>
            </w:r>
            <w:r>
              <w:rPr>
                <w:i/>
              </w:rPr>
              <w:t>дера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25. Горнорабочий на маркше</w:t>
            </w:r>
            <w:r>
              <w:t>й</w:t>
            </w:r>
            <w:r>
              <w:t>дерских работах 2 разряд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26. Горнорабочий на маркше</w:t>
            </w:r>
            <w:r>
              <w:t>й</w:t>
            </w:r>
            <w:r>
              <w:t>дерских работах 2 разряд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27А(28А; 29А). Горнорабочий на маркшейдерских работах 3 разряд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30. Горнорабочий на маркше</w:t>
            </w:r>
            <w:r>
              <w:t>й</w:t>
            </w:r>
            <w:r>
              <w:lastRenderedPageBreak/>
              <w:t>дерских работах 3 разряд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lastRenderedPageBreak/>
              <w:t>Аэрозоли ПФД: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lastRenderedPageBreak/>
              <w:t>Уменьшение времени конта</w:t>
            </w:r>
            <w:r>
              <w:t>к</w:t>
            </w:r>
            <w:r>
              <w:lastRenderedPageBreak/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31. Горнорабочий на маркше</w:t>
            </w:r>
            <w:r>
              <w:t>й</w:t>
            </w:r>
            <w:r>
              <w:t>дерских работах 3 разряд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33. Маркшейдер участковый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34. Маркшейдер участковый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35. Маркшейдер участковый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36. Заместитель главного мар</w:t>
            </w:r>
            <w:r>
              <w:t>к</w:t>
            </w:r>
            <w:r>
              <w:t>шейдера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rPr>
                <w:i/>
              </w:rPr>
            </w:pPr>
            <w:r>
              <w:rPr>
                <w:i/>
              </w:rPr>
              <w:t>407. Открытые горные работы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rPr>
                <w:i/>
              </w:rPr>
            </w:pPr>
            <w:r>
              <w:rPr>
                <w:i/>
              </w:rPr>
              <w:t>4071. Гайская площадка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rPr>
                <w:i/>
              </w:rPr>
            </w:pPr>
            <w:r>
              <w:rPr>
                <w:i/>
              </w:rPr>
              <w:t>40713. Участок взрывных работ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37А(38А; 39А). Взрывник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40А(41А). Заместитель начал</w:t>
            </w:r>
            <w:r>
              <w:t>ь</w:t>
            </w:r>
            <w:r>
              <w:t>ника участка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42.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rPr>
                <w:i/>
              </w:rPr>
            </w:pPr>
            <w:r>
              <w:rPr>
                <w:i/>
              </w:rPr>
              <w:t>Горнотранспортный участок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43. Водитель автомобиля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44. Водитель автомобиля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Pr="00F32C6D" w:rsidRDefault="00E17B26" w:rsidP="00F32C6D">
            <w:pPr>
              <w:pStyle w:val="aa"/>
              <w:jc w:val="left"/>
            </w:pPr>
            <w:r>
              <w:t>46. Водитель автомобиля</w:t>
            </w: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E17B26" w:rsidRPr="007A7868" w:rsidTr="008B4051">
        <w:trPr>
          <w:jc w:val="center"/>
        </w:trPr>
        <w:tc>
          <w:tcPr>
            <w:tcW w:w="3049" w:type="dxa"/>
            <w:vAlign w:val="center"/>
          </w:tcPr>
          <w:p w:rsidR="00E17B26" w:rsidRDefault="00E17B26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E17B26" w:rsidRDefault="00E17B26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E17B26" w:rsidRDefault="00E17B26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E17B26" w:rsidRPr="007A7868" w:rsidRDefault="00E17B26" w:rsidP="00E17B26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E17B26" w:rsidRPr="007A7868" w:rsidRDefault="00E17B26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jc w:val="left"/>
            </w:pPr>
            <w:r>
              <w:t>47.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lastRenderedPageBreak/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lastRenderedPageBreak/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jc w:val="left"/>
            </w:pPr>
            <w:r>
              <w:t>48.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jc w:val="left"/>
            </w:pPr>
            <w:r>
              <w:t>49.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jc w:val="left"/>
            </w:pPr>
            <w:r>
              <w:t>50.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jc w:val="left"/>
            </w:pPr>
            <w:r>
              <w:t>51.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jc w:val="left"/>
            </w:pPr>
            <w:r>
              <w:t>52.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jc w:val="left"/>
            </w:pPr>
            <w:r>
              <w:t>53.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 xml:space="preserve">альной защиты органов слуха (с учетом </w:t>
            </w:r>
            <w:r>
              <w:lastRenderedPageBreak/>
              <w:t>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</w:t>
            </w:r>
            <w:r>
              <w:lastRenderedPageBreak/>
              <w:t xml:space="preserve">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jc w:val="left"/>
            </w:pPr>
            <w:r>
              <w:t>54.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jc w:val="left"/>
            </w:pPr>
            <w:r>
              <w:t>55.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jc w:val="left"/>
            </w:pPr>
            <w:r>
              <w:t>56.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lastRenderedPageBreak/>
              <w:t>Снижение времени воздейс</w:t>
            </w:r>
            <w:r>
              <w:t>т</w:t>
            </w:r>
            <w:r>
              <w:lastRenderedPageBreak/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jc w:val="left"/>
            </w:pPr>
            <w:r>
              <w:t>57.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58.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59.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60.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61.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62.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lastRenderedPageBreak/>
              <w:t xml:space="preserve">Снижение напряженности </w:t>
            </w:r>
            <w:r>
              <w:lastRenderedPageBreak/>
              <w:t xml:space="preserve">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lastRenderedPageBreak/>
              <w:t>63.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64.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65.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66. Водитель автомобиля, зан</w:t>
            </w:r>
            <w:r>
              <w:t>я</w:t>
            </w:r>
            <w:r>
              <w:lastRenderedPageBreak/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lastRenderedPageBreak/>
              <w:t>Аэрозоли ПФД: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lastRenderedPageBreak/>
              <w:t>Уменьшение времени конта</w:t>
            </w:r>
            <w:r>
              <w:t>к</w:t>
            </w:r>
            <w:r>
              <w:lastRenderedPageBreak/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67.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68.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69.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 xml:space="preserve">ной массы в технологическом </w:t>
            </w:r>
            <w:r>
              <w:lastRenderedPageBreak/>
              <w:t>процессе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lastRenderedPageBreak/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70.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71. Водитель погрузчика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72. Водитель погрузчика, зан</w:t>
            </w:r>
            <w:r>
              <w:t>я</w:t>
            </w:r>
            <w:r>
              <w:t>тый погрузкой горной массы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73. Водитель погрузчика, зан</w:t>
            </w:r>
            <w:r>
              <w:t>я</w:t>
            </w:r>
            <w:r>
              <w:t>тый погрузкой горной массы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74. Водитель погрузчика, зан</w:t>
            </w:r>
            <w:r>
              <w:t>я</w:t>
            </w:r>
            <w:r>
              <w:t>тый погрузкой горной массы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76. Заместитель начальника уч</w:t>
            </w:r>
            <w:r>
              <w:t>а</w:t>
            </w:r>
            <w:r>
              <w:t>стка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77. Заместитель начальника уч</w:t>
            </w:r>
            <w:r>
              <w:t>а</w:t>
            </w:r>
            <w:r>
              <w:t>стка по транспорту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78. Мастер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79. Мастер горный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81. Машинист бульдозера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82. Машинист бульдозера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lastRenderedPageBreak/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lastRenderedPageBreak/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lastRenderedPageBreak/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83. Машинист бульдозера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84. Машинист бульдозера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Default="005F6FE2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5F6FE2" w:rsidRPr="007A7868" w:rsidTr="008B4051">
        <w:trPr>
          <w:jc w:val="center"/>
        </w:trPr>
        <w:tc>
          <w:tcPr>
            <w:tcW w:w="3049" w:type="dxa"/>
            <w:vAlign w:val="center"/>
          </w:tcPr>
          <w:p w:rsidR="005F6FE2" w:rsidRPr="00F32C6D" w:rsidRDefault="005F6FE2" w:rsidP="00F32C6D">
            <w:pPr>
              <w:pStyle w:val="aa"/>
              <w:jc w:val="left"/>
            </w:pPr>
            <w:r>
              <w:t>85. Машинист экскаватора</w:t>
            </w:r>
          </w:p>
        </w:tc>
        <w:tc>
          <w:tcPr>
            <w:tcW w:w="3686" w:type="dxa"/>
            <w:vAlign w:val="center"/>
          </w:tcPr>
          <w:p w:rsidR="005F6FE2" w:rsidRDefault="005F6FE2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F6FE2" w:rsidRDefault="005F6FE2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F6FE2" w:rsidRPr="007A7868" w:rsidRDefault="005F6FE2" w:rsidP="005F6FE2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F6FE2" w:rsidRPr="007A7868" w:rsidRDefault="005F6FE2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1618C" w:rsidRPr="007A7868" w:rsidTr="008B4051">
        <w:trPr>
          <w:jc w:val="center"/>
        </w:trPr>
        <w:tc>
          <w:tcPr>
            <w:tcW w:w="3049" w:type="dxa"/>
            <w:vAlign w:val="center"/>
          </w:tcPr>
          <w:p w:rsidR="0051618C" w:rsidRDefault="0051618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1618C" w:rsidRDefault="0051618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1618C" w:rsidRDefault="0051618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1618C" w:rsidRPr="007A7868" w:rsidRDefault="0051618C" w:rsidP="00DB70BA">
            <w:pPr>
              <w:pStyle w:val="aa"/>
            </w:pPr>
          </w:p>
        </w:tc>
      </w:tr>
      <w:tr w:rsidR="0051618C" w:rsidRPr="007A7868" w:rsidTr="008B4051">
        <w:trPr>
          <w:jc w:val="center"/>
        </w:trPr>
        <w:tc>
          <w:tcPr>
            <w:tcW w:w="3049" w:type="dxa"/>
            <w:vAlign w:val="center"/>
          </w:tcPr>
          <w:p w:rsidR="0051618C" w:rsidRDefault="0051618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1618C" w:rsidRDefault="0051618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1618C" w:rsidRDefault="0051618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1618C" w:rsidRPr="007A7868" w:rsidRDefault="0051618C" w:rsidP="00DB70BA">
            <w:pPr>
              <w:pStyle w:val="aa"/>
            </w:pPr>
          </w:p>
        </w:tc>
      </w:tr>
      <w:tr w:rsidR="0051618C" w:rsidRPr="007A7868" w:rsidTr="008B4051">
        <w:trPr>
          <w:jc w:val="center"/>
        </w:trPr>
        <w:tc>
          <w:tcPr>
            <w:tcW w:w="3049" w:type="dxa"/>
            <w:vAlign w:val="center"/>
          </w:tcPr>
          <w:p w:rsidR="0051618C" w:rsidRDefault="0051618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1618C" w:rsidRDefault="0051618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1618C" w:rsidRDefault="0051618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1618C" w:rsidRPr="007A7868" w:rsidRDefault="0051618C" w:rsidP="00DB70BA">
            <w:pPr>
              <w:pStyle w:val="aa"/>
            </w:pPr>
          </w:p>
        </w:tc>
      </w:tr>
      <w:tr w:rsidR="0051618C" w:rsidRPr="007A7868" w:rsidTr="008B4051">
        <w:trPr>
          <w:jc w:val="center"/>
        </w:trPr>
        <w:tc>
          <w:tcPr>
            <w:tcW w:w="3049" w:type="dxa"/>
            <w:vAlign w:val="center"/>
          </w:tcPr>
          <w:p w:rsidR="0051618C" w:rsidRPr="00F32C6D" w:rsidRDefault="0051618C" w:rsidP="00F32C6D">
            <w:pPr>
              <w:pStyle w:val="aa"/>
              <w:jc w:val="left"/>
            </w:pPr>
            <w:r>
              <w:lastRenderedPageBreak/>
              <w:t>86. Машинист экскаватора</w:t>
            </w:r>
          </w:p>
        </w:tc>
        <w:tc>
          <w:tcPr>
            <w:tcW w:w="3686" w:type="dxa"/>
            <w:vAlign w:val="center"/>
          </w:tcPr>
          <w:p w:rsidR="0051618C" w:rsidRDefault="0051618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1618C" w:rsidRDefault="0051618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1618C" w:rsidRPr="007A7868" w:rsidRDefault="0051618C" w:rsidP="00DB70BA">
            <w:pPr>
              <w:pStyle w:val="aa"/>
            </w:pPr>
          </w:p>
        </w:tc>
      </w:tr>
      <w:tr w:rsidR="0051618C" w:rsidRPr="007A7868" w:rsidTr="008B4051">
        <w:trPr>
          <w:jc w:val="center"/>
        </w:trPr>
        <w:tc>
          <w:tcPr>
            <w:tcW w:w="3049" w:type="dxa"/>
            <w:vAlign w:val="center"/>
          </w:tcPr>
          <w:p w:rsidR="0051618C" w:rsidRDefault="0051618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1618C" w:rsidRDefault="0051618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1618C" w:rsidRDefault="0051618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1618C" w:rsidRPr="007A7868" w:rsidRDefault="0051618C" w:rsidP="00DB70BA">
            <w:pPr>
              <w:pStyle w:val="aa"/>
            </w:pPr>
          </w:p>
        </w:tc>
      </w:tr>
      <w:tr w:rsidR="0051618C" w:rsidRPr="007A7868" w:rsidTr="008B4051">
        <w:trPr>
          <w:jc w:val="center"/>
        </w:trPr>
        <w:tc>
          <w:tcPr>
            <w:tcW w:w="3049" w:type="dxa"/>
            <w:vAlign w:val="center"/>
          </w:tcPr>
          <w:p w:rsidR="0051618C" w:rsidRDefault="0051618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1618C" w:rsidRDefault="0051618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1618C" w:rsidRDefault="0051618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1618C" w:rsidRPr="007A7868" w:rsidRDefault="0051618C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51618C" w:rsidRPr="007A7868" w:rsidTr="008B4051">
        <w:trPr>
          <w:jc w:val="center"/>
        </w:trPr>
        <w:tc>
          <w:tcPr>
            <w:tcW w:w="3049" w:type="dxa"/>
            <w:vAlign w:val="center"/>
          </w:tcPr>
          <w:p w:rsidR="0051618C" w:rsidRDefault="0051618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1618C" w:rsidRDefault="0051618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1618C" w:rsidRDefault="0051618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1618C" w:rsidRPr="007A7868" w:rsidRDefault="0051618C" w:rsidP="00DB70BA">
            <w:pPr>
              <w:pStyle w:val="aa"/>
            </w:pPr>
          </w:p>
        </w:tc>
      </w:tr>
      <w:tr w:rsidR="0051618C" w:rsidRPr="007A7868" w:rsidTr="008B4051">
        <w:trPr>
          <w:jc w:val="center"/>
        </w:trPr>
        <w:tc>
          <w:tcPr>
            <w:tcW w:w="3049" w:type="dxa"/>
            <w:vAlign w:val="center"/>
          </w:tcPr>
          <w:p w:rsidR="0051618C" w:rsidRPr="00F32C6D" w:rsidRDefault="0051618C" w:rsidP="00F32C6D">
            <w:pPr>
              <w:pStyle w:val="aa"/>
              <w:jc w:val="left"/>
            </w:pPr>
            <w:r>
              <w:t>87. Машинист экскаватора</w:t>
            </w:r>
          </w:p>
        </w:tc>
        <w:tc>
          <w:tcPr>
            <w:tcW w:w="3686" w:type="dxa"/>
            <w:vAlign w:val="center"/>
          </w:tcPr>
          <w:p w:rsidR="0051618C" w:rsidRDefault="0051618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51618C" w:rsidRDefault="0051618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1618C" w:rsidRPr="007A7868" w:rsidRDefault="0051618C" w:rsidP="00DB70BA">
            <w:pPr>
              <w:pStyle w:val="aa"/>
            </w:pPr>
          </w:p>
        </w:tc>
      </w:tr>
      <w:tr w:rsidR="0051618C" w:rsidRPr="007A7868" w:rsidTr="008B4051">
        <w:trPr>
          <w:jc w:val="center"/>
        </w:trPr>
        <w:tc>
          <w:tcPr>
            <w:tcW w:w="3049" w:type="dxa"/>
            <w:vAlign w:val="center"/>
          </w:tcPr>
          <w:p w:rsidR="0051618C" w:rsidRDefault="0051618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51618C" w:rsidRDefault="0051618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51618C" w:rsidRDefault="0051618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51618C" w:rsidRPr="007A7868" w:rsidRDefault="0051618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51618C" w:rsidRPr="007A7868" w:rsidRDefault="0051618C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88. Машинист экскаватора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Default="00451098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89.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jc w:val="left"/>
            </w:pPr>
            <w:r>
              <w:t xml:space="preserve">90. </w:t>
            </w:r>
            <w:proofErr w:type="spellStart"/>
            <w:r>
              <w:t>Ремонтировщик</w:t>
            </w:r>
            <w:proofErr w:type="spellEnd"/>
            <w:r>
              <w:t xml:space="preserve"> резиновых изделий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звукопогл</w:t>
            </w:r>
            <w:r>
              <w:t>о</w:t>
            </w:r>
            <w:r>
              <w:t>щения. Применение средств индивид</w:t>
            </w:r>
            <w:r>
              <w:t>у</w:t>
            </w:r>
            <w:r>
              <w:t>альной защиты органов слуха (с учетом специфики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уровня  шума. 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jc w:val="left"/>
            </w:pPr>
            <w:r>
              <w:lastRenderedPageBreak/>
              <w:t xml:space="preserve">91. </w:t>
            </w:r>
            <w:proofErr w:type="spellStart"/>
            <w:r>
              <w:t>Ремонтировщик</w:t>
            </w:r>
            <w:proofErr w:type="spellEnd"/>
            <w:r>
              <w:t xml:space="preserve"> резиновых изделий ученик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  <w:r>
              <w:t>Шум: Применение средств звукопогл</w:t>
            </w:r>
            <w:r>
              <w:t>о</w:t>
            </w:r>
            <w:r>
              <w:t>щения. Применение средств индивид</w:t>
            </w:r>
            <w:r>
              <w:t>у</w:t>
            </w:r>
            <w:r>
              <w:t>альной защиты органов слуха (с учетом специфики выполняемых работ)</w:t>
            </w: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  <w:r>
              <w:t>Снижение уровня  шума. 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451098" w:rsidRPr="007A7868" w:rsidRDefault="00451098" w:rsidP="00451098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451098" w:rsidRDefault="00451098" w:rsidP="00451098">
            <w:pPr>
              <w:pStyle w:val="aa"/>
            </w:pPr>
            <w:r>
              <w:t>Открытый рудник</w:t>
            </w:r>
          </w:p>
          <w:p w:rsidR="00451098" w:rsidRPr="007A7868" w:rsidRDefault="00451098" w:rsidP="00451098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rPr>
                <w:i/>
              </w:rPr>
            </w:pPr>
            <w:r>
              <w:rPr>
                <w:i/>
              </w:rPr>
              <w:t>4072. </w:t>
            </w:r>
            <w:proofErr w:type="spellStart"/>
            <w:r>
              <w:rPr>
                <w:i/>
              </w:rPr>
              <w:t>Домбаровская</w:t>
            </w:r>
            <w:proofErr w:type="spellEnd"/>
            <w:r>
              <w:rPr>
                <w:i/>
              </w:rPr>
              <w:t xml:space="preserve"> площадка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rPr>
                <w:i/>
              </w:rPr>
            </w:pPr>
            <w:r>
              <w:rPr>
                <w:i/>
              </w:rPr>
              <w:t>40721. Участок открытых го</w:t>
            </w:r>
            <w:r>
              <w:rPr>
                <w:i/>
              </w:rPr>
              <w:t>р</w:t>
            </w:r>
            <w:r>
              <w:rPr>
                <w:i/>
              </w:rPr>
              <w:t>ных работ №2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93.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rPr>
                <w:i/>
              </w:rPr>
            </w:pPr>
            <w:r>
              <w:rPr>
                <w:i/>
              </w:rPr>
              <w:t>4075. </w:t>
            </w:r>
            <w:proofErr w:type="spellStart"/>
            <w:r>
              <w:rPr>
                <w:i/>
              </w:rPr>
              <w:t>Кваркенская</w:t>
            </w:r>
            <w:proofErr w:type="spellEnd"/>
            <w:r>
              <w:rPr>
                <w:i/>
              </w:rPr>
              <w:t xml:space="preserve"> площадка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rPr>
                <w:i/>
              </w:rPr>
            </w:pPr>
            <w:r>
              <w:rPr>
                <w:i/>
              </w:rPr>
              <w:t>40752. Участок по обогащению руды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94. Мастер старший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95. Мастер участка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96.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rPr>
                <w:i/>
              </w:rPr>
            </w:pPr>
            <w:r>
              <w:rPr>
                <w:i/>
              </w:rPr>
              <w:t>40753. Автотранспортный уч</w:t>
            </w:r>
            <w:r>
              <w:rPr>
                <w:i/>
              </w:rPr>
              <w:t>а</w:t>
            </w:r>
            <w:r>
              <w:rPr>
                <w:i/>
              </w:rPr>
              <w:t>сток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97. Заместитель начальника уч</w:t>
            </w:r>
            <w:r>
              <w:t>а</w:t>
            </w:r>
            <w:r>
              <w:t>стка по транспорту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99. Мастер по ремонту оборуд</w:t>
            </w:r>
            <w:r>
              <w:t>о</w:t>
            </w:r>
            <w:r>
              <w:t>вания старший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101. Оператор заправочных станций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Химический: Организовать рационал</w:t>
            </w:r>
            <w:r>
              <w:t>ь</w:t>
            </w:r>
            <w: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451098" w:rsidRPr="007A7868" w:rsidTr="008B4051">
        <w:trPr>
          <w:jc w:val="center"/>
        </w:trPr>
        <w:tc>
          <w:tcPr>
            <w:tcW w:w="3049" w:type="dxa"/>
            <w:vAlign w:val="center"/>
          </w:tcPr>
          <w:p w:rsidR="00451098" w:rsidRPr="00F32C6D" w:rsidRDefault="00451098" w:rsidP="00F32C6D">
            <w:pPr>
              <w:pStyle w:val="aa"/>
              <w:rPr>
                <w:i/>
              </w:rPr>
            </w:pPr>
            <w:r>
              <w:rPr>
                <w:i/>
              </w:rPr>
              <w:t>40754. Химическая лаборатория</w:t>
            </w:r>
          </w:p>
        </w:tc>
        <w:tc>
          <w:tcPr>
            <w:tcW w:w="3686" w:type="dxa"/>
            <w:vAlign w:val="center"/>
          </w:tcPr>
          <w:p w:rsidR="00451098" w:rsidRDefault="00451098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1098" w:rsidRDefault="00451098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1098" w:rsidRPr="007A7868" w:rsidRDefault="00451098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jc w:val="left"/>
            </w:pPr>
            <w:r>
              <w:t>103А(104А; 105А). Лаборант химического анализа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631DFC" w:rsidRDefault="00631DFC" w:rsidP="005F6FE2">
            <w:pPr>
              <w:pStyle w:val="aa"/>
            </w:pPr>
            <w:r>
              <w:t>Открытый рудник</w:t>
            </w:r>
          </w:p>
          <w:p w:rsidR="00631DFC" w:rsidRPr="007A7868" w:rsidRDefault="00631DF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Default="00631DF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jc w:val="left"/>
            </w:pPr>
            <w:r>
              <w:lastRenderedPageBreak/>
              <w:t>106. Начальник лаборатории (в прочих отраслях)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631DFC" w:rsidRDefault="00631DFC" w:rsidP="005F6FE2">
            <w:pPr>
              <w:pStyle w:val="aa"/>
            </w:pPr>
            <w:r>
              <w:t>Открытый рудник</w:t>
            </w:r>
          </w:p>
          <w:p w:rsidR="00631DFC" w:rsidRPr="007A7868" w:rsidRDefault="00631DF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rPr>
                <w:i/>
              </w:rPr>
            </w:pPr>
            <w:r>
              <w:rPr>
                <w:i/>
              </w:rPr>
              <w:t>40756. Участок открытых го</w:t>
            </w:r>
            <w:r>
              <w:rPr>
                <w:i/>
              </w:rPr>
              <w:t>р</w:t>
            </w:r>
            <w:r>
              <w:rPr>
                <w:i/>
              </w:rPr>
              <w:t>ных работ № 4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107А(108А). Заместитель н</w:t>
            </w:r>
            <w:r>
              <w:t>а</w:t>
            </w:r>
            <w:r>
              <w:t>чальника участка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109А(110А). Мастер горный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111.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rPr>
                <w:i/>
              </w:rPr>
            </w:pPr>
            <w:r>
              <w:rPr>
                <w:i/>
              </w:rPr>
              <w:t>408. Механическая служба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rPr>
                <w:i/>
              </w:rPr>
            </w:pPr>
            <w:r>
              <w:rPr>
                <w:i/>
              </w:rPr>
              <w:t>4081. Гайская площадка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rPr>
                <w:i/>
              </w:rPr>
            </w:pPr>
            <w:r>
              <w:rPr>
                <w:i/>
              </w:rPr>
              <w:t>40811. Участок по ремонту и обслуживанию горного оборуд</w:t>
            </w:r>
            <w:r>
              <w:rPr>
                <w:i/>
              </w:rPr>
              <w:t>о</w:t>
            </w:r>
            <w:r>
              <w:rPr>
                <w:i/>
              </w:rPr>
              <w:t>вания в карьерах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112. Заместитель начальника участка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113. Механик по ремонту об</w:t>
            </w:r>
            <w:r>
              <w:t>о</w:t>
            </w:r>
            <w:r>
              <w:t>рудования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114.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jc w:val="left"/>
            </w:pPr>
            <w:r>
              <w:t>115. Электрогазосварщик 3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631DFC" w:rsidRDefault="00631DFC" w:rsidP="005F6FE2">
            <w:pPr>
              <w:pStyle w:val="aa"/>
            </w:pPr>
            <w:r>
              <w:t>Открытый рудник</w:t>
            </w:r>
          </w:p>
          <w:p w:rsidR="00631DFC" w:rsidRPr="007A7868" w:rsidRDefault="00631DF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Default="00631DF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jc w:val="left"/>
            </w:pPr>
            <w:r>
              <w:lastRenderedPageBreak/>
              <w:t>116А(117А). Электрогазосва</w:t>
            </w:r>
            <w:r>
              <w:t>р</w:t>
            </w:r>
            <w:r>
              <w:t>щик 4 разряда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631DFC" w:rsidRDefault="00631DFC" w:rsidP="005F6FE2">
            <w:pPr>
              <w:pStyle w:val="aa"/>
            </w:pPr>
            <w:r>
              <w:t>Открытый рудник</w:t>
            </w:r>
          </w:p>
          <w:p w:rsidR="00631DFC" w:rsidRPr="007A7868" w:rsidRDefault="00631DF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jc w:val="left"/>
            </w:pPr>
            <w:r>
              <w:t>118. Электрогазосварщик 5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631DFC" w:rsidRDefault="00631DFC" w:rsidP="005F6FE2">
            <w:pPr>
              <w:pStyle w:val="aa"/>
            </w:pPr>
            <w:r>
              <w:t>Открытый рудник</w:t>
            </w:r>
          </w:p>
          <w:p w:rsidR="00631DFC" w:rsidRPr="007A7868" w:rsidRDefault="00631DF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jc w:val="left"/>
            </w:pPr>
            <w:r>
              <w:t>119. Электрогазосварщик ру</w:t>
            </w:r>
            <w:r>
              <w:t>ч</w:t>
            </w:r>
            <w:r>
              <w:t>ной сварки 5 разряда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631DFC" w:rsidRDefault="00631DFC" w:rsidP="005F6FE2">
            <w:pPr>
              <w:pStyle w:val="aa"/>
            </w:pPr>
            <w:r>
              <w:t>Открытый рудник</w:t>
            </w:r>
          </w:p>
          <w:p w:rsidR="00631DFC" w:rsidRPr="007A7868" w:rsidRDefault="00631DF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jc w:val="left"/>
            </w:pPr>
            <w:r>
              <w:t>120. Электрогазосварщик ру</w:t>
            </w:r>
            <w:r>
              <w:t>ч</w:t>
            </w:r>
            <w:r>
              <w:t>ной сварки 6 разряда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631DFC" w:rsidRDefault="00631DFC" w:rsidP="005F6FE2">
            <w:pPr>
              <w:pStyle w:val="aa"/>
            </w:pPr>
            <w:r>
              <w:t>Открытый рудник</w:t>
            </w:r>
          </w:p>
          <w:p w:rsidR="00631DFC" w:rsidRPr="007A7868" w:rsidRDefault="00631DF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121. Электрослесарь (слесарь) дежурный и по ремонту обор</w:t>
            </w:r>
            <w:r>
              <w:t>у</w:t>
            </w:r>
            <w:r>
              <w:t>дования 4 разряд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122А(123А; 124А). Электросл</w:t>
            </w:r>
            <w:r>
              <w:t>е</w:t>
            </w:r>
            <w:r>
              <w:t>сарь (слесарь) дежурный и по ремонту оборудования 5 разряд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125. Электрослесарь (слесарь) дежурный и по ремонту обор</w:t>
            </w:r>
            <w:r>
              <w:t>у</w:t>
            </w:r>
            <w:r>
              <w:lastRenderedPageBreak/>
              <w:t>дования 6 разряд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lastRenderedPageBreak/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126. Электрослесарь (слесарь) дежурный и по ремонту обор</w:t>
            </w:r>
            <w:r>
              <w:t>у</w:t>
            </w:r>
            <w:r>
              <w:t>дования - ученик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rPr>
                <w:i/>
              </w:rPr>
            </w:pPr>
            <w:r>
              <w:rPr>
                <w:i/>
              </w:rPr>
              <w:t>408111. Механическая масте</w:t>
            </w:r>
            <w:r>
              <w:rPr>
                <w:i/>
              </w:rPr>
              <w:t>р</w:t>
            </w:r>
            <w:r>
              <w:rPr>
                <w:i/>
              </w:rPr>
              <w:t>ская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127. Токарь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rPr>
                <w:i/>
              </w:rPr>
            </w:pPr>
            <w:r>
              <w:rPr>
                <w:i/>
              </w:rPr>
              <w:t>40814. Участок капитального ремонта и подготовки прои</w:t>
            </w:r>
            <w:r>
              <w:rPr>
                <w:i/>
              </w:rPr>
              <w:t>з</w:t>
            </w:r>
            <w:r>
              <w:rPr>
                <w:i/>
              </w:rPr>
              <w:t>водства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jc w:val="left"/>
            </w:pPr>
            <w:r>
              <w:t>128. Аккумуляторщик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631DFC" w:rsidRDefault="00631DFC" w:rsidP="005F6FE2">
            <w:pPr>
              <w:pStyle w:val="aa"/>
            </w:pPr>
            <w:r>
              <w:t>Открытый рудник</w:t>
            </w:r>
          </w:p>
          <w:p w:rsidR="00631DFC" w:rsidRPr="007A7868" w:rsidRDefault="00631DF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134. Машинист крана (крано</w:t>
            </w:r>
            <w:r>
              <w:t>в</w:t>
            </w:r>
            <w:r>
              <w:t>щик) 4 разряда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135А(136А). Машинист мое</w:t>
            </w:r>
            <w:r>
              <w:t>ч</w:t>
            </w:r>
            <w:r>
              <w:t>ных машин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jc w:val="left"/>
            </w:pPr>
            <w:r>
              <w:t>137. Медник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631DFC" w:rsidRDefault="00631DFC" w:rsidP="005F6FE2">
            <w:pPr>
              <w:pStyle w:val="aa"/>
            </w:pPr>
            <w:r>
              <w:t>Открытый рудник</w:t>
            </w:r>
          </w:p>
          <w:p w:rsidR="00631DFC" w:rsidRPr="007A7868" w:rsidRDefault="00631DF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140А(141А; 142А). Токарь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jc w:val="left"/>
            </w:pPr>
            <w:r>
              <w:t>143А(144А; 145А; 146А; 147А; 148А; 149А). Электрогазосва</w:t>
            </w:r>
            <w:r>
              <w:t>р</w:t>
            </w:r>
            <w:r>
              <w:t>щик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631DFC" w:rsidRDefault="00631DFC" w:rsidP="005F6FE2">
            <w:pPr>
              <w:pStyle w:val="aa"/>
            </w:pPr>
            <w:r>
              <w:t>Открытый рудник</w:t>
            </w:r>
          </w:p>
          <w:p w:rsidR="00631DFC" w:rsidRPr="007A7868" w:rsidRDefault="00631DF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4082. </w:t>
            </w:r>
            <w:proofErr w:type="spellStart"/>
            <w:r>
              <w:rPr>
                <w:i/>
              </w:rPr>
              <w:t>Домбаровская</w:t>
            </w:r>
            <w:proofErr w:type="spellEnd"/>
            <w:r>
              <w:rPr>
                <w:i/>
              </w:rPr>
              <w:t xml:space="preserve"> площадка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rPr>
                <w:i/>
              </w:rPr>
            </w:pPr>
            <w:r>
              <w:rPr>
                <w:i/>
              </w:rPr>
              <w:t>40823. Бригада по ремонту и обслуживанию горного оборуд</w:t>
            </w:r>
            <w:r>
              <w:rPr>
                <w:i/>
              </w:rPr>
              <w:t>о</w:t>
            </w:r>
            <w:r>
              <w:rPr>
                <w:i/>
              </w:rPr>
              <w:t>вания в карьерах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150. Мастер по ремонту обор</w:t>
            </w:r>
            <w:r>
              <w:t>у</w:t>
            </w:r>
            <w:r>
              <w:t>дования старший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151А(152А). Механик по ремо</w:t>
            </w:r>
            <w:r>
              <w:t>н</w:t>
            </w:r>
            <w:r>
              <w:t>ту оборудования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jc w:val="left"/>
            </w:pPr>
            <w:r>
              <w:t>153А(154А; 155А; 156А). Эле</w:t>
            </w:r>
            <w:r>
              <w:t>к</w:t>
            </w:r>
            <w:r>
              <w:t>трогазосварщик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631DFC" w:rsidRDefault="00631DFC" w:rsidP="005F6FE2">
            <w:pPr>
              <w:pStyle w:val="aa"/>
            </w:pPr>
            <w:r>
              <w:t>Открытый рудник</w:t>
            </w:r>
          </w:p>
          <w:p w:rsidR="00631DFC" w:rsidRPr="007A7868" w:rsidRDefault="00631DF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jc w:val="left"/>
            </w:pPr>
            <w:r>
              <w:t>157. Электрогазосварщик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631DFC" w:rsidRDefault="00631DFC" w:rsidP="005F6FE2">
            <w:pPr>
              <w:pStyle w:val="aa"/>
            </w:pPr>
            <w:r>
              <w:t>Открытый рудник</w:t>
            </w:r>
          </w:p>
          <w:p w:rsidR="00631DFC" w:rsidRPr="007A7868" w:rsidRDefault="00631DF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158А(159А; 160А). Электросл</w:t>
            </w:r>
            <w:r>
              <w:t>е</w:t>
            </w:r>
            <w:r>
              <w:t>сарь (слесарь) дежурный и по ремонту оборудования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161А(162А). Электрослесарь (слесарь) дежурный и по ремо</w:t>
            </w:r>
            <w:r>
              <w:t>н</w:t>
            </w:r>
            <w:r>
              <w:t>ту оборудования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rPr>
                <w:i/>
              </w:rPr>
            </w:pPr>
            <w:r>
              <w:rPr>
                <w:i/>
              </w:rPr>
              <w:t>4083. </w:t>
            </w:r>
            <w:proofErr w:type="spellStart"/>
            <w:r>
              <w:rPr>
                <w:i/>
              </w:rPr>
              <w:t>Кваркенская</w:t>
            </w:r>
            <w:proofErr w:type="spellEnd"/>
            <w:r>
              <w:rPr>
                <w:i/>
              </w:rPr>
              <w:t xml:space="preserve"> площадка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rPr>
                <w:i/>
              </w:rPr>
            </w:pPr>
            <w:r>
              <w:rPr>
                <w:i/>
              </w:rPr>
              <w:t>40831. Бригада по ремонту и обслуживанию горного оборуд</w:t>
            </w:r>
            <w:r>
              <w:rPr>
                <w:i/>
              </w:rPr>
              <w:t>о</w:t>
            </w:r>
            <w:r>
              <w:rPr>
                <w:i/>
              </w:rPr>
              <w:t>вания в карьерах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163. Механик по ремонту об</w:t>
            </w:r>
            <w:r>
              <w:t>о</w:t>
            </w:r>
            <w:r>
              <w:t>рудования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jc w:val="left"/>
            </w:pPr>
            <w:r>
              <w:t>164. Электрогазосварщик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631DFC" w:rsidRPr="007A7868" w:rsidRDefault="00631DF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631DFC" w:rsidRDefault="00631DFC" w:rsidP="005F6FE2">
            <w:pPr>
              <w:pStyle w:val="aa"/>
            </w:pPr>
            <w:r>
              <w:t>Открытый рудник</w:t>
            </w:r>
          </w:p>
          <w:p w:rsidR="00631DFC" w:rsidRPr="007A7868" w:rsidRDefault="00631DF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Pr="00F32C6D" w:rsidRDefault="00DA6CCC" w:rsidP="00F32C6D">
            <w:pPr>
              <w:pStyle w:val="aa"/>
              <w:jc w:val="left"/>
            </w:pPr>
            <w:r>
              <w:t>165А(166А; 167А). Электросл</w:t>
            </w:r>
            <w:r>
              <w:t>е</w:t>
            </w:r>
            <w:r>
              <w:t>сарь (слесарь) дежурный и по ремонту оборудования</w:t>
            </w: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DA6CCC" w:rsidRPr="007A7868" w:rsidTr="008B4051">
        <w:trPr>
          <w:jc w:val="center"/>
        </w:trPr>
        <w:tc>
          <w:tcPr>
            <w:tcW w:w="3049" w:type="dxa"/>
            <w:vAlign w:val="center"/>
          </w:tcPr>
          <w:p w:rsidR="00DA6CCC" w:rsidRDefault="00DA6CC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A6CCC" w:rsidRDefault="00DA6CC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DA6CCC" w:rsidRDefault="00DA6CC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DA6CCC" w:rsidRPr="007A7868" w:rsidRDefault="00DA6CC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DA6CCC" w:rsidRPr="007A7868" w:rsidRDefault="00DA6CC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rPr>
                <w:i/>
              </w:rPr>
            </w:pPr>
            <w:r>
              <w:rPr>
                <w:i/>
              </w:rPr>
              <w:t>409. Энергетическая служба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rPr>
                <w:i/>
              </w:rPr>
            </w:pPr>
            <w:r>
              <w:rPr>
                <w:i/>
              </w:rPr>
              <w:t>4091. Гайская площадка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631DFC" w:rsidRPr="007A7868" w:rsidTr="008B4051">
        <w:trPr>
          <w:jc w:val="center"/>
        </w:trPr>
        <w:tc>
          <w:tcPr>
            <w:tcW w:w="3049" w:type="dxa"/>
            <w:vAlign w:val="center"/>
          </w:tcPr>
          <w:p w:rsidR="00631DFC" w:rsidRPr="00F32C6D" w:rsidRDefault="00631DFC" w:rsidP="00F32C6D">
            <w:pPr>
              <w:pStyle w:val="aa"/>
              <w:rPr>
                <w:i/>
              </w:rPr>
            </w:pPr>
            <w:r>
              <w:rPr>
                <w:i/>
              </w:rPr>
              <w:t>40911. Бригада по ремонту и обслуживанию энергетического оборудования в карьерах</w:t>
            </w:r>
          </w:p>
        </w:tc>
        <w:tc>
          <w:tcPr>
            <w:tcW w:w="3686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631DFC" w:rsidRDefault="00631DF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631DFC" w:rsidRPr="007A7868" w:rsidRDefault="00631DF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169. Слесарь-ремонтник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170. Электрогазосварщик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171А(172А; 173А; 174А; 175А). Электрослесарь (слесарь) д</w:t>
            </w:r>
            <w:r>
              <w:t>е</w:t>
            </w:r>
            <w:r>
              <w:t>журный и по ремонту оборуд</w:t>
            </w:r>
            <w:r>
              <w:t>о</w:t>
            </w:r>
            <w:r>
              <w:t>вания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176. Энергетик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rPr>
                <w:i/>
              </w:rPr>
            </w:pPr>
            <w:r>
              <w:rPr>
                <w:i/>
              </w:rPr>
              <w:t>4092. </w:t>
            </w:r>
            <w:proofErr w:type="spellStart"/>
            <w:r>
              <w:rPr>
                <w:i/>
              </w:rPr>
              <w:t>Домбаровская</w:t>
            </w:r>
            <w:proofErr w:type="spellEnd"/>
            <w:r>
              <w:rPr>
                <w:i/>
              </w:rPr>
              <w:t xml:space="preserve"> площадка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rPr>
                <w:i/>
              </w:rPr>
            </w:pPr>
            <w:r>
              <w:rPr>
                <w:i/>
              </w:rPr>
              <w:t xml:space="preserve">40921. Участок по ремонту и обслуживанию энергетического </w:t>
            </w:r>
            <w:r>
              <w:rPr>
                <w:i/>
              </w:rPr>
              <w:lastRenderedPageBreak/>
              <w:t>оборудования в карьере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lastRenderedPageBreak/>
              <w:t>177. Заместитель начальника участка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178.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179А(180А). Электрогазосва</w:t>
            </w:r>
            <w:r>
              <w:t>р</w:t>
            </w:r>
            <w:r>
              <w:t>щик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181. Электромонтер по ремонту и обслуживанию электрообор</w:t>
            </w:r>
            <w:r>
              <w:t>у</w:t>
            </w:r>
            <w:r>
              <w:t>дования 4 разряд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182. Электрослесарь (слесарь) дежурный и по ремонту обор</w:t>
            </w:r>
            <w:r>
              <w:t>у</w:t>
            </w:r>
            <w:r>
              <w:t>дования 6 разряд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183А(184А; 185А). Электросл</w:t>
            </w:r>
            <w:r>
              <w:t>е</w:t>
            </w:r>
            <w:r>
              <w:t>сарь (слесарь) дежурный и по ремонту оборудования 5 разряд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186А(187А). Энергетик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rPr>
                <w:i/>
              </w:rPr>
            </w:pPr>
            <w:r>
              <w:rPr>
                <w:i/>
              </w:rPr>
              <w:t>409211. Участок по ремонту и обслуживанию энергетического оборудования в карьере - (глуб</w:t>
            </w:r>
            <w:r>
              <w:rPr>
                <w:i/>
              </w:rPr>
              <w:t>и</w:t>
            </w:r>
            <w:r>
              <w:rPr>
                <w:i/>
              </w:rPr>
              <w:t>на более 150 метров)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188. Машинист насосных уст</w:t>
            </w:r>
            <w:r>
              <w:t>а</w:t>
            </w:r>
            <w:r>
              <w:t>новок, занятый на дренажных работах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189А(190А). Машинист насо</w:t>
            </w:r>
            <w:r>
              <w:t>с</w:t>
            </w:r>
            <w:r>
              <w:t>ных установок, занятый на др</w:t>
            </w:r>
            <w:r>
              <w:t>е</w:t>
            </w:r>
            <w:r>
              <w:t>нажных работах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Pr="007A7868" w:rsidRDefault="003705D4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rPr>
                <w:i/>
              </w:rPr>
            </w:pPr>
            <w:r>
              <w:rPr>
                <w:i/>
              </w:rPr>
              <w:t>4093. </w:t>
            </w:r>
            <w:proofErr w:type="spellStart"/>
            <w:r>
              <w:rPr>
                <w:i/>
              </w:rPr>
              <w:t>Кваркенская</w:t>
            </w:r>
            <w:proofErr w:type="spellEnd"/>
            <w:r>
              <w:rPr>
                <w:i/>
              </w:rPr>
              <w:t xml:space="preserve"> площадка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rPr>
                <w:i/>
              </w:rPr>
            </w:pPr>
            <w:r>
              <w:rPr>
                <w:i/>
              </w:rPr>
              <w:t>40931. Участок по ремонту и обслуживанию энергетического оборудования в карьере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191. Заместитель начальника участка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192. Начальник участка (в пр</w:t>
            </w:r>
            <w:r>
              <w:t>о</w:t>
            </w:r>
            <w:r>
              <w:t>мышленности)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193А(194А; 195А). Электросл</w:t>
            </w:r>
            <w:r>
              <w:t>е</w:t>
            </w:r>
            <w:r>
              <w:t>сарь (слесарь) дежурный и по ремонту оборудования 6 разряд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196. Энергетик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rPr>
                <w:i/>
              </w:rPr>
            </w:pPr>
            <w:r>
              <w:rPr>
                <w:i/>
              </w:rPr>
              <w:t>407. Открытые горные работы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rPr>
                <w:i/>
              </w:rPr>
            </w:pPr>
            <w:r>
              <w:rPr>
                <w:i/>
              </w:rPr>
              <w:t>4072. </w:t>
            </w:r>
            <w:proofErr w:type="spellStart"/>
            <w:r>
              <w:rPr>
                <w:i/>
              </w:rPr>
              <w:t>Домбаровская</w:t>
            </w:r>
            <w:proofErr w:type="spellEnd"/>
            <w:r>
              <w:rPr>
                <w:i/>
              </w:rPr>
              <w:t xml:space="preserve"> площадка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rPr>
                <w:i/>
              </w:rPr>
            </w:pPr>
            <w:r>
              <w:rPr>
                <w:i/>
              </w:rPr>
              <w:t>40721. Участок открытых го</w:t>
            </w:r>
            <w:r>
              <w:rPr>
                <w:i/>
              </w:rPr>
              <w:t>р</w:t>
            </w:r>
            <w:r>
              <w:rPr>
                <w:i/>
              </w:rPr>
              <w:t>ных работ №2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rPr>
                <w:i/>
              </w:rPr>
            </w:pPr>
            <w:r>
              <w:rPr>
                <w:i/>
              </w:rPr>
              <w:t>407212. Карьер "Осенний"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197. Заместитель начальника участка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198. Заместитель начальника участка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199. Машинист бульдозера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200. Машинист экскаватора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201. Машинист экскаватора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202. Машинист экскаватора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rPr>
                <w:i/>
              </w:rPr>
            </w:pPr>
            <w:r>
              <w:rPr>
                <w:i/>
              </w:rPr>
              <w:t>4072122. Карьер "Осенний" - (глубина более 150 метров)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203. Мастер горный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204. Машинист бульдозера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 xml:space="preserve">альной защиты органов слуха (с учетом </w:t>
            </w:r>
            <w:r>
              <w:lastRenderedPageBreak/>
              <w:t>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</w:t>
            </w:r>
            <w:r>
              <w:lastRenderedPageBreak/>
              <w:t xml:space="preserve">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205. Машинист бульдозера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206. Машинист бульдозера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207. Машинист бульдозера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208. Машинист буровой уст</w:t>
            </w:r>
            <w:r>
              <w:t>а</w:t>
            </w:r>
            <w:r>
              <w:lastRenderedPageBreak/>
              <w:t>новки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lastRenderedPageBreak/>
              <w:t>Аэрозоли ПФД: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lastRenderedPageBreak/>
              <w:t>Уменьшение времени конта</w:t>
            </w:r>
            <w:r>
              <w:t>к</w:t>
            </w:r>
            <w:r>
              <w:lastRenderedPageBreak/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209. Машинист буровой уст</w:t>
            </w:r>
            <w:r>
              <w:t>а</w:t>
            </w:r>
            <w:r>
              <w:t>новки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210. Машинист буровой уст</w:t>
            </w:r>
            <w:r>
              <w:t>а</w:t>
            </w:r>
            <w:r>
              <w:t>новки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211. Машинист буровой уст</w:t>
            </w:r>
            <w:r>
              <w:t>а</w:t>
            </w:r>
            <w:r>
              <w:t>новки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212. Машинист экскаватора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213. Машинист экскаватора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214. Машинист экскаватора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215. Машинист экскаватора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216. Машинист экскаватора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217. Машинист экскаватора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rPr>
                <w:i/>
              </w:rPr>
            </w:pPr>
            <w:r>
              <w:rPr>
                <w:i/>
              </w:rPr>
              <w:t>4072123. Рудный дробильно-сортировочный комплекс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218А(219А). Дробильщик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rPr>
                <w:i/>
              </w:rPr>
            </w:pPr>
            <w:r>
              <w:rPr>
                <w:i/>
              </w:rPr>
              <w:t>407213. Участок транспорт</w:t>
            </w:r>
            <w:r>
              <w:rPr>
                <w:i/>
              </w:rPr>
              <w:t>и</w:t>
            </w:r>
            <w:r>
              <w:rPr>
                <w:i/>
              </w:rPr>
              <w:t>ровки горной массы в технол</w:t>
            </w:r>
            <w:r>
              <w:rPr>
                <w:i/>
              </w:rPr>
              <w:t>о</w:t>
            </w:r>
            <w:r>
              <w:rPr>
                <w:i/>
              </w:rPr>
              <w:t>гическом процессе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220. Аккумуляторщик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221. Водитель автомобиля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222. Водитель автомобиля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определить необходимость применения технических средств по снижению </w:t>
            </w:r>
            <w:r>
              <w:lastRenderedPageBreak/>
              <w:t>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223.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224.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225.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 xml:space="preserve">альной защиты органов слуха (с учетом </w:t>
            </w:r>
            <w:r>
              <w:lastRenderedPageBreak/>
              <w:t>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</w:t>
            </w:r>
            <w:r>
              <w:lastRenderedPageBreak/>
              <w:t xml:space="preserve">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226.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227.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228.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lastRenderedPageBreak/>
              <w:t>Снижение времени воздейс</w:t>
            </w:r>
            <w:r>
              <w:t>т</w:t>
            </w:r>
            <w:r>
              <w:lastRenderedPageBreak/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229.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230.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231.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232.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233.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234.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lastRenderedPageBreak/>
              <w:t xml:space="preserve">Снижение напряженности </w:t>
            </w:r>
            <w:r>
              <w:lastRenderedPageBreak/>
              <w:t xml:space="preserve">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lastRenderedPageBreak/>
              <w:t>235.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236.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237.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238. Водитель автомобиля, зан</w:t>
            </w:r>
            <w:r>
              <w:t>я</w:t>
            </w:r>
            <w:r>
              <w:lastRenderedPageBreak/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lastRenderedPageBreak/>
              <w:t>Аэрозоли ПФД: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lastRenderedPageBreak/>
              <w:t>Уменьшение времени конта</w:t>
            </w:r>
            <w:r>
              <w:t>к</w:t>
            </w:r>
            <w:r>
              <w:lastRenderedPageBreak/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239.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240.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241.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 xml:space="preserve">ной массы в технологическом </w:t>
            </w:r>
            <w:r>
              <w:lastRenderedPageBreak/>
              <w:t>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lastRenderedPageBreak/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242.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243.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244.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lastRenderedPageBreak/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lastRenderedPageBreak/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lastRenderedPageBreak/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245.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246.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247.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248.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249.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250. Водитель погрузчика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251. Водитель погрузчика, зан</w:t>
            </w:r>
            <w:r>
              <w:t>я</w:t>
            </w:r>
            <w:r>
              <w:t>тый погрузкой горной массы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252. Водитель погрузчика, зан</w:t>
            </w:r>
            <w:r>
              <w:t>я</w:t>
            </w:r>
            <w:r>
              <w:t>тый погрузкой горной массы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253. Водитель погрузчика, зан</w:t>
            </w:r>
            <w:r>
              <w:t>я</w:t>
            </w:r>
            <w:r>
              <w:t>тый погрузкой горной массы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Default="003705D4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255. Мастер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256А(257А). Мастер по ремонту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705D4" w:rsidRPr="007A7868" w:rsidTr="008B4051">
        <w:trPr>
          <w:jc w:val="center"/>
        </w:trPr>
        <w:tc>
          <w:tcPr>
            <w:tcW w:w="3049" w:type="dxa"/>
            <w:vAlign w:val="center"/>
          </w:tcPr>
          <w:p w:rsidR="003705D4" w:rsidRPr="00F32C6D" w:rsidRDefault="003705D4" w:rsidP="00F32C6D">
            <w:pPr>
              <w:pStyle w:val="aa"/>
              <w:jc w:val="left"/>
            </w:pPr>
            <w:r>
              <w:t>259. Токарь</w:t>
            </w:r>
          </w:p>
        </w:tc>
        <w:tc>
          <w:tcPr>
            <w:tcW w:w="3686" w:type="dxa"/>
            <w:vAlign w:val="center"/>
          </w:tcPr>
          <w:p w:rsidR="003705D4" w:rsidRDefault="003705D4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3705D4" w:rsidRDefault="003705D4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3705D4" w:rsidRPr="007A7868" w:rsidRDefault="003705D4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705D4" w:rsidRDefault="003705D4" w:rsidP="005F6FE2">
            <w:pPr>
              <w:pStyle w:val="aa"/>
            </w:pPr>
            <w:r>
              <w:t>Открытый рудник</w:t>
            </w:r>
          </w:p>
          <w:p w:rsidR="003705D4" w:rsidRPr="007A7868" w:rsidRDefault="003705D4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705D4" w:rsidRPr="007A7868" w:rsidRDefault="003705D4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Тяжесть: Рационализация рабочих мест </w:t>
            </w:r>
            <w:r>
              <w:lastRenderedPageBreak/>
              <w:t>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lastRenderedPageBreak/>
              <w:t xml:space="preserve">Снижение тяжести трудового </w:t>
            </w:r>
            <w:r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lastRenderedPageBreak/>
              <w:t>260А(261А). Электрогазосва</w:t>
            </w:r>
            <w:r>
              <w:t>р</w:t>
            </w:r>
            <w:r>
              <w:t>щик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262. Электрогазосварщик ру</w:t>
            </w:r>
            <w:r>
              <w:t>ч</w:t>
            </w:r>
            <w:r>
              <w:t>ной сварки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rPr>
                <w:i/>
              </w:rPr>
            </w:pPr>
            <w:r>
              <w:rPr>
                <w:i/>
              </w:rPr>
              <w:t>4075. </w:t>
            </w:r>
            <w:proofErr w:type="spellStart"/>
            <w:r>
              <w:rPr>
                <w:i/>
              </w:rPr>
              <w:t>Кваркенская</w:t>
            </w:r>
            <w:proofErr w:type="spellEnd"/>
            <w:r>
              <w:rPr>
                <w:i/>
              </w:rPr>
              <w:t xml:space="preserve"> площадка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rPr>
                <w:i/>
              </w:rPr>
            </w:pPr>
            <w:r>
              <w:rPr>
                <w:i/>
              </w:rPr>
              <w:t>40752. Участок по обогащению руды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rPr>
                <w:i/>
              </w:rPr>
            </w:pPr>
            <w:r>
              <w:rPr>
                <w:i/>
              </w:rPr>
              <w:t>407521. </w:t>
            </w:r>
            <w:proofErr w:type="spellStart"/>
            <w:r>
              <w:rPr>
                <w:i/>
              </w:rPr>
              <w:t>Рудоподготовка</w:t>
            </w:r>
            <w:proofErr w:type="spellEnd"/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264А(265А; 266А; 267А; 268А; 269А). Дробильщик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Химический: Организовать рационал</w:t>
            </w:r>
            <w:r>
              <w:t>ь</w:t>
            </w:r>
            <w:r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 xml:space="preserve">270. Заместитель начальника участка 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271А(272А; 273А). Контролер продукции обогащения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</w:t>
            </w:r>
            <w:r>
              <w:lastRenderedPageBreak/>
              <w:t>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</w:t>
            </w:r>
            <w:r>
              <w:lastRenderedPageBreak/>
              <w:t xml:space="preserve">человека.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Вибрация(общ): Совершенствование технологического процесса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уровня 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274А(275А; 276А; 277А; 278А; 279А; 280А; 281А). Машинист конвейера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282А(283А). Оператор пульта управления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284. Слесарь-ремонтник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285. Электрогазосварщик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lastRenderedPageBreak/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lastRenderedPageBreak/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</w:t>
            </w:r>
            <w:r>
              <w:lastRenderedPageBreak/>
              <w:t xml:space="preserve">с НПА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rPr>
                <w:i/>
              </w:rPr>
            </w:pPr>
            <w:r>
              <w:rPr>
                <w:i/>
              </w:rPr>
              <w:t>407522. Обогащение руды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286А(287А). Аппаратчик выщ</w:t>
            </w:r>
            <w:r>
              <w:t>е</w:t>
            </w:r>
            <w:r>
              <w:t>лачивания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288А(289А). Аппаратчик обог</w:t>
            </w:r>
            <w:r>
              <w:t>а</w:t>
            </w:r>
            <w:r>
              <w:t>щения золотосодержащих руд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 xml:space="preserve">290А(291А). </w:t>
            </w:r>
            <w:proofErr w:type="spellStart"/>
            <w:r>
              <w:t>Аппаратчик-гидрометаллург</w:t>
            </w:r>
            <w:proofErr w:type="spellEnd"/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292. Заместитель начальника участка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293А(294А). Плавильщик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Химический: Усовершенствовать си</w:t>
            </w:r>
            <w:r>
              <w:t>с</w:t>
            </w:r>
            <w:r>
              <w:t>тему вентиляции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295. Приемщик драгоценных металлов и сырья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Химический: Усовершенствовать си</w:t>
            </w:r>
            <w:r>
              <w:t>с</w:t>
            </w:r>
            <w:r>
              <w:t>тему вентиляции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296А(297А). Слесарь-ремонтник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298. Электрогазосварщик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rPr>
                <w:i/>
              </w:rPr>
            </w:pPr>
            <w:r>
              <w:rPr>
                <w:i/>
              </w:rPr>
              <w:t>40753. Автотранспортный уч</w:t>
            </w:r>
            <w:r>
              <w:rPr>
                <w:i/>
              </w:rPr>
              <w:t>а</w:t>
            </w:r>
            <w:r>
              <w:rPr>
                <w:i/>
              </w:rPr>
              <w:t>сток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rPr>
                <w:i/>
              </w:rPr>
            </w:pPr>
            <w:r>
              <w:rPr>
                <w:i/>
              </w:rPr>
              <w:t>407531. Бригада транспорт</w:t>
            </w:r>
            <w:r>
              <w:rPr>
                <w:i/>
              </w:rPr>
              <w:t>и</w:t>
            </w:r>
            <w:r>
              <w:rPr>
                <w:i/>
              </w:rPr>
              <w:t>ровки горной массы в технол</w:t>
            </w:r>
            <w:r>
              <w:rPr>
                <w:i/>
              </w:rPr>
              <w:t>о</w:t>
            </w:r>
            <w:r>
              <w:rPr>
                <w:i/>
              </w:rPr>
              <w:t>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299.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300.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301.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302.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303.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304.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305.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306.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307.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308.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t>309.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Pr="00F32C6D" w:rsidRDefault="00A467DC" w:rsidP="00F32C6D">
            <w:pPr>
              <w:pStyle w:val="aa"/>
              <w:jc w:val="left"/>
            </w:pPr>
            <w:r>
              <w:lastRenderedPageBreak/>
              <w:t>310.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Pr="007A7868" w:rsidRDefault="00A467DC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311.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312.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313.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lastRenderedPageBreak/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lastRenderedPageBreak/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314.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315.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316.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317.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318. Водитель автомобиля, зан</w:t>
            </w:r>
            <w:r>
              <w:t>я</w:t>
            </w:r>
            <w:r>
              <w:t>тый на транспортировании го</w:t>
            </w:r>
            <w:r>
              <w:t>р</w:t>
            </w:r>
            <w:r>
              <w:t>ной массы в технологическом процессе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319. Водитель погрузчика, зан</w:t>
            </w:r>
            <w:r>
              <w:t>я</w:t>
            </w:r>
            <w:r>
              <w:t>тый погрузкой горной массы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A467DC" w:rsidRPr="007A7868" w:rsidTr="008B4051">
        <w:trPr>
          <w:jc w:val="center"/>
        </w:trPr>
        <w:tc>
          <w:tcPr>
            <w:tcW w:w="3049" w:type="dxa"/>
            <w:vAlign w:val="center"/>
          </w:tcPr>
          <w:p w:rsidR="00A467DC" w:rsidRDefault="00A467DC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A467DC" w:rsidRDefault="00A467DC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A467DC" w:rsidRDefault="00A467DC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A467DC" w:rsidRPr="007A7868" w:rsidRDefault="00A467DC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A467DC" w:rsidRDefault="00A467DC" w:rsidP="005F6FE2">
            <w:pPr>
              <w:pStyle w:val="aa"/>
            </w:pPr>
            <w:r>
              <w:t>Открытый рудник</w:t>
            </w:r>
          </w:p>
          <w:p w:rsidR="00A467DC" w:rsidRPr="007A7868" w:rsidRDefault="00A467DC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A467DC" w:rsidRPr="007A7868" w:rsidRDefault="00A467DC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lastRenderedPageBreak/>
              <w:t>Снижение времени воздейс</w:t>
            </w:r>
            <w:r>
              <w:t>т</w:t>
            </w:r>
            <w:r>
              <w:lastRenderedPageBreak/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320. Водитель погрузчика, зан</w:t>
            </w:r>
            <w:r>
              <w:t>я</w:t>
            </w:r>
            <w:r>
              <w:t>тый погрузкой горной массы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rPr>
                <w:i/>
              </w:rPr>
            </w:pPr>
            <w:r>
              <w:rPr>
                <w:i/>
              </w:rPr>
              <w:t>407532. Бригада хозяйственного транспорта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321. Водитель автомобиля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322. Водитель автомобиля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индивидуальной защиты органов слуха; </w:t>
            </w:r>
            <w:r>
              <w:lastRenderedPageBreak/>
              <w:t>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323. Водитель автомобиля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324. Водитель автомобиля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 xml:space="preserve">нащения рабочего места средствами </w:t>
            </w:r>
            <w:r>
              <w:lastRenderedPageBreak/>
              <w:t>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</w:t>
            </w:r>
            <w:r>
              <w:lastRenderedPageBreak/>
              <w:t xml:space="preserve">человека.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325. Водитель автомобиля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326. Водитель автомобиля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lastRenderedPageBreak/>
              <w:t>Уменьшение времени конта</w:t>
            </w:r>
            <w:r>
              <w:t>к</w:t>
            </w:r>
            <w:r>
              <w:lastRenderedPageBreak/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lastRenderedPageBreak/>
              <w:t>327. Водитель автомобиля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>ветствии с Р 2.2.2006-05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328. Водитель автомобиля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329. Водитель погрузчика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330. Машинист крана автом</w:t>
            </w:r>
            <w:r>
              <w:t>о</w:t>
            </w:r>
            <w:r>
              <w:t>бильного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lastRenderedPageBreak/>
              <w:t xml:space="preserve">Снижение напряженности </w:t>
            </w:r>
            <w:r>
              <w:lastRenderedPageBreak/>
              <w:t xml:space="preserve">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lastRenderedPageBreak/>
              <w:t>331. Токарь</w:t>
            </w: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332А(333А). Электрогазосва</w:t>
            </w:r>
            <w:r>
              <w:t>р</w:t>
            </w:r>
            <w:r>
              <w:t>щик</w:t>
            </w: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334. Электрогазосварщик ру</w:t>
            </w:r>
            <w:r>
              <w:t>ч</w:t>
            </w:r>
            <w:r>
              <w:t>ной сварки</w:t>
            </w: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rPr>
                <w:i/>
              </w:rPr>
            </w:pPr>
            <w:r>
              <w:rPr>
                <w:i/>
              </w:rPr>
              <w:t>40756. Участок открытых го</w:t>
            </w:r>
            <w:r>
              <w:rPr>
                <w:i/>
              </w:rPr>
              <w:t>р</w:t>
            </w:r>
            <w:r>
              <w:rPr>
                <w:i/>
              </w:rPr>
              <w:t>ных работ № 4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rPr>
                <w:i/>
              </w:rPr>
            </w:pPr>
            <w:r>
              <w:rPr>
                <w:i/>
              </w:rPr>
              <w:t>Карьер "Южно-Кировский"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335. Машинист бульдозера</w:t>
            </w: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lastRenderedPageBreak/>
              <w:t>336. Машинист бульдозера</w:t>
            </w: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337. Машинист бульдозера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F5A37" w:rsidRDefault="0031042E" w:rsidP="00DB70BA">
            <w:pPr>
              <w:pStyle w:val="aa"/>
            </w:pPr>
            <w:r>
              <w:t xml:space="preserve">Тяжесть: Рационализация рабочих мест </w:t>
            </w:r>
          </w:p>
          <w:p w:rsidR="0031042E" w:rsidRPr="00227091" w:rsidRDefault="0031042E" w:rsidP="00DB70BA">
            <w:pPr>
              <w:pStyle w:val="aa"/>
            </w:pPr>
            <w:r>
              <w:t>и рабочей позы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  <w:p w:rsidR="00156A1B" w:rsidRDefault="00156A1B" w:rsidP="00DB70BA">
            <w:pPr>
              <w:pStyle w:val="aa"/>
            </w:pPr>
          </w:p>
          <w:p w:rsidR="00DF5A37" w:rsidRP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338А(339А). Машинист буровой установки</w:t>
            </w: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  <w:p w:rsidR="00DF5A37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lastRenderedPageBreak/>
              <w:t>Снижение времени воздейс</w:t>
            </w:r>
            <w:r>
              <w:t>т</w:t>
            </w:r>
            <w:r>
              <w:lastRenderedPageBreak/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340А(341А; 342А). Машинист насосных установок, занятый на дренажных работах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343. Машинист экскаватора</w:t>
            </w:r>
          </w:p>
        </w:tc>
        <w:tc>
          <w:tcPr>
            <w:tcW w:w="3686" w:type="dxa"/>
            <w:vAlign w:val="center"/>
          </w:tcPr>
          <w:p w:rsidR="00156A1B" w:rsidRPr="00DF5A37" w:rsidRDefault="0031042E" w:rsidP="00DF5A37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F5A37" w:rsidRDefault="0031042E" w:rsidP="00DF5A37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F5A37" w:rsidRDefault="0031042E" w:rsidP="00DF5A37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31042E" w:rsidP="00DF5A37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344. Машинист экскаватора</w:t>
            </w:r>
          </w:p>
        </w:tc>
        <w:tc>
          <w:tcPr>
            <w:tcW w:w="3686" w:type="dxa"/>
            <w:vAlign w:val="center"/>
          </w:tcPr>
          <w:p w:rsidR="00156A1B" w:rsidRPr="00DF5A37" w:rsidRDefault="0031042E" w:rsidP="00DF5A37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Pr="00227091" w:rsidRDefault="0031042E" w:rsidP="00DB70BA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  <w:p w:rsidR="00156A1B" w:rsidRPr="00227091" w:rsidRDefault="00156A1B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345. Машинист экскаватора</w:t>
            </w:r>
          </w:p>
        </w:tc>
        <w:tc>
          <w:tcPr>
            <w:tcW w:w="3686" w:type="dxa"/>
            <w:vAlign w:val="center"/>
          </w:tcPr>
          <w:p w:rsidR="00DF5A37" w:rsidRDefault="0031042E" w:rsidP="00DF5A37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31042E" w:rsidP="00DF5A37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F5A37" w:rsidRDefault="0031042E" w:rsidP="00DF5A37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31042E" w:rsidP="00DF5A37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F5A37" w:rsidRDefault="0031042E" w:rsidP="00DF5A37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rPr>
                <w:i/>
              </w:rPr>
            </w:pPr>
            <w:r>
              <w:rPr>
                <w:i/>
              </w:rPr>
              <w:t>Карьер "Белозерский"</w:t>
            </w:r>
          </w:p>
        </w:tc>
        <w:tc>
          <w:tcPr>
            <w:tcW w:w="3686" w:type="dxa"/>
            <w:vAlign w:val="center"/>
          </w:tcPr>
          <w:p w:rsidR="0031042E" w:rsidRDefault="0031042E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346. Машинист бульдозера</w:t>
            </w:r>
          </w:p>
        </w:tc>
        <w:tc>
          <w:tcPr>
            <w:tcW w:w="3686" w:type="dxa"/>
            <w:vAlign w:val="center"/>
          </w:tcPr>
          <w:p w:rsidR="00156A1B" w:rsidRPr="00DF5A37" w:rsidRDefault="0031042E" w:rsidP="00DF5A37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31042E" w:rsidP="00DF5A37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31042E" w:rsidP="00DF5A37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31042E" w:rsidP="00DF5A37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31042E" w:rsidP="00DF5A37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F32C6D" w:rsidRDefault="0031042E" w:rsidP="00F32C6D">
            <w:pPr>
              <w:pStyle w:val="aa"/>
              <w:jc w:val="left"/>
            </w:pPr>
            <w:r>
              <w:t>347. Машинист бульдозера</w:t>
            </w:r>
          </w:p>
        </w:tc>
        <w:tc>
          <w:tcPr>
            <w:tcW w:w="3686" w:type="dxa"/>
            <w:vAlign w:val="center"/>
          </w:tcPr>
          <w:p w:rsidR="00156A1B" w:rsidRPr="00DF5A37" w:rsidRDefault="0031042E" w:rsidP="00DF5A37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Pr="007A7868" w:rsidRDefault="0031042E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31042E" w:rsidP="00DF5A37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Default="00BC1F89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BC1F89" w:rsidP="00DF5A37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BC1F89" w:rsidRDefault="00BC1F8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Default="00BC1F89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BC1F89" w:rsidP="00DF5A37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BC1F89" w:rsidRDefault="00BC1F89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Default="00BC1F89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BC1F89" w:rsidP="00DF5A37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BC1F89" w:rsidRDefault="00BC1F89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Pr="00F32C6D" w:rsidRDefault="00BC1F89" w:rsidP="00F32C6D">
            <w:pPr>
              <w:pStyle w:val="aa"/>
              <w:jc w:val="left"/>
            </w:pPr>
            <w:r>
              <w:t>348. Машинист экскаватора</w:t>
            </w:r>
          </w:p>
        </w:tc>
        <w:tc>
          <w:tcPr>
            <w:tcW w:w="3686" w:type="dxa"/>
            <w:vAlign w:val="center"/>
          </w:tcPr>
          <w:p w:rsidR="00156A1B" w:rsidRPr="00DF5A37" w:rsidRDefault="00BC1F89" w:rsidP="00DF5A37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BC1F89" w:rsidRDefault="00BC1F89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31042E" w:rsidP="00DF5A37">
            <w:pPr>
              <w:pStyle w:val="aa"/>
            </w:pPr>
            <w:r>
              <w:t>Шум: Применение средств индивид</w:t>
            </w:r>
            <w:r>
              <w:t>у</w:t>
            </w:r>
            <w:r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1042E" w:rsidRDefault="0031042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Default="00BC1F89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BC1F89" w:rsidP="00DF5A37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BC1F89" w:rsidRDefault="00BC1F89" w:rsidP="00DB70BA">
            <w:pPr>
              <w:pStyle w:val="aa"/>
            </w:pPr>
            <w:r>
              <w:t>Снижение времени воздейс</w:t>
            </w:r>
            <w:r>
              <w:t>т</w:t>
            </w:r>
            <w:r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156A1B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156A1B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Default="00BC1F89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156A1B" w:rsidRPr="00DF5A37" w:rsidRDefault="00BC1F89" w:rsidP="00DF5A37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BC1F89" w:rsidRDefault="00BC1F89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Pr="00156A1B" w:rsidRDefault="00BC1F89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BC1F89" w:rsidRPr="00DF5A37" w:rsidRDefault="00BC1F89" w:rsidP="00DB70BA">
            <w:pPr>
              <w:pStyle w:val="aa"/>
            </w:pPr>
            <w:r w:rsidRPr="00DF5A37">
              <w:t>Напряженность: Организовать раци</w:t>
            </w:r>
            <w:r w:rsidRPr="00DF5A37">
              <w:t>о</w:t>
            </w:r>
            <w:r w:rsidRPr="00DF5A37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BC1F89" w:rsidRPr="00156A1B" w:rsidRDefault="00BC1F89" w:rsidP="00DB70BA">
            <w:pPr>
              <w:pStyle w:val="aa"/>
            </w:pPr>
            <w:r w:rsidRPr="00156A1B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Pr="00156A1B" w:rsidRDefault="00BC1F89" w:rsidP="00F32C6D">
            <w:pPr>
              <w:pStyle w:val="aa"/>
              <w:jc w:val="left"/>
            </w:pPr>
            <w:r w:rsidRPr="00156A1B">
              <w:t>349. Машинист экскаватора</w:t>
            </w:r>
          </w:p>
        </w:tc>
        <w:tc>
          <w:tcPr>
            <w:tcW w:w="3686" w:type="dxa"/>
            <w:vAlign w:val="center"/>
          </w:tcPr>
          <w:p w:rsidR="00BC1F89" w:rsidRPr="00156A1B" w:rsidRDefault="00BC1F89" w:rsidP="00DB70BA">
            <w:pPr>
              <w:pStyle w:val="aa"/>
            </w:pPr>
            <w:r w:rsidRPr="00156A1B"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BC1F89" w:rsidRPr="00156A1B" w:rsidRDefault="00BC1F89" w:rsidP="00DB70BA">
            <w:pPr>
              <w:pStyle w:val="aa"/>
            </w:pPr>
            <w:r w:rsidRPr="00156A1B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Pr="00156A1B" w:rsidRDefault="00BC1F89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BC1F89" w:rsidRPr="00156A1B" w:rsidRDefault="00BC1F89" w:rsidP="00DB70BA">
            <w:pPr>
              <w:pStyle w:val="aa"/>
            </w:pPr>
            <w:r w:rsidRPr="00156A1B">
              <w:t>Напряженность: Организовать раци</w:t>
            </w:r>
            <w:r w:rsidRPr="00156A1B">
              <w:t>о</w:t>
            </w:r>
            <w:r w:rsidRPr="00156A1B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BC1F89" w:rsidRPr="00156A1B" w:rsidRDefault="00BC1F89" w:rsidP="00DB70BA">
            <w:pPr>
              <w:pStyle w:val="aa"/>
            </w:pPr>
            <w:r w:rsidRPr="00156A1B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Pr="00156A1B" w:rsidRDefault="00BC1F89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BC1F89" w:rsidRPr="00156A1B" w:rsidRDefault="002F17CB" w:rsidP="00DB70BA">
            <w:pPr>
              <w:pStyle w:val="aa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52070</wp:posOffset>
                  </wp:positionV>
                  <wp:extent cx="2820035" cy="8620125"/>
                  <wp:effectExtent l="2914650" t="0" r="289496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0035" cy="862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C1F89" w:rsidRPr="00156A1B">
              <w:t>Аэрозоли ПФД: Организовать раци</w:t>
            </w:r>
            <w:r w:rsidR="00BC1F89" w:rsidRPr="00156A1B">
              <w:t>о</w:t>
            </w:r>
            <w:r w:rsidR="00BC1F89" w:rsidRPr="00156A1B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BC1F89" w:rsidRPr="00156A1B" w:rsidRDefault="00BC1F89" w:rsidP="00DB70BA">
            <w:pPr>
              <w:pStyle w:val="aa"/>
            </w:pPr>
            <w:r w:rsidRPr="00156A1B">
              <w:t>Уменьшение времени конта</w:t>
            </w:r>
            <w:r w:rsidRPr="00156A1B">
              <w:t>к</w:t>
            </w:r>
            <w:r w:rsidRPr="00156A1B"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156A1B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F5A37" w:rsidRPr="00156A1B" w:rsidRDefault="0031042E" w:rsidP="00DF5A37">
            <w:pPr>
              <w:pStyle w:val="aa"/>
            </w:pPr>
            <w:r w:rsidRPr="00156A1B">
              <w:t>Шум: Применение средств индивид</w:t>
            </w:r>
            <w:r w:rsidRPr="00156A1B">
              <w:t>у</w:t>
            </w:r>
            <w:r w:rsidRPr="00156A1B"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1042E" w:rsidRPr="00156A1B" w:rsidRDefault="0031042E" w:rsidP="00DB70BA">
            <w:pPr>
              <w:pStyle w:val="aa"/>
            </w:pPr>
            <w:r w:rsidRPr="00156A1B">
              <w:t>Снижение воздействия вре</w:t>
            </w:r>
            <w:r w:rsidRPr="00156A1B">
              <w:t>д</w:t>
            </w:r>
            <w:r w:rsidRPr="00156A1B"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Pr="00156A1B" w:rsidRDefault="00BC1F89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F5A37" w:rsidRPr="00156A1B" w:rsidRDefault="00BC1F89" w:rsidP="00DF5A37">
            <w:pPr>
              <w:pStyle w:val="aa"/>
            </w:pPr>
            <w:r w:rsidRPr="00156A1B">
              <w:t>Вибраци</w:t>
            </w:r>
            <w:proofErr w:type="gramStart"/>
            <w:r w:rsidRPr="00156A1B">
              <w:t>я(</w:t>
            </w:r>
            <w:proofErr w:type="gramEnd"/>
            <w:r w:rsidRPr="00156A1B">
              <w:t>общ): Организовать раци</w:t>
            </w:r>
            <w:r w:rsidRPr="00156A1B">
              <w:t>о</w:t>
            </w:r>
            <w:r w:rsidRPr="00156A1B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BC1F89" w:rsidRPr="00156A1B" w:rsidRDefault="00BC1F89" w:rsidP="00DB70BA">
            <w:pPr>
              <w:pStyle w:val="aa"/>
            </w:pPr>
            <w:r w:rsidRPr="00156A1B">
              <w:t>Снижение времени воздейс</w:t>
            </w:r>
            <w:r w:rsidRPr="00156A1B">
              <w:t>т</w:t>
            </w:r>
            <w:r w:rsidRPr="00156A1B"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Pr="00156A1B" w:rsidRDefault="00BC1F89" w:rsidP="00F32C6D">
            <w:pPr>
              <w:pStyle w:val="aa"/>
              <w:jc w:val="left"/>
            </w:pPr>
            <w:r w:rsidRPr="00156A1B">
              <w:t>350. Машинист экскаватора</w:t>
            </w:r>
          </w:p>
        </w:tc>
        <w:tc>
          <w:tcPr>
            <w:tcW w:w="3686" w:type="dxa"/>
            <w:vAlign w:val="center"/>
          </w:tcPr>
          <w:p w:rsidR="00DF5A37" w:rsidRPr="00156A1B" w:rsidRDefault="00BC1F89" w:rsidP="00DF5A37">
            <w:pPr>
              <w:pStyle w:val="aa"/>
            </w:pPr>
            <w:r w:rsidRPr="00156A1B">
              <w:t>Аэрозоли ПФД: Организовать раци</w:t>
            </w:r>
            <w:r w:rsidRPr="00156A1B">
              <w:t>о</w:t>
            </w:r>
            <w:r w:rsidRPr="00156A1B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BC1F89" w:rsidRPr="00156A1B" w:rsidRDefault="00BC1F89" w:rsidP="00DB70BA">
            <w:pPr>
              <w:pStyle w:val="aa"/>
            </w:pPr>
            <w:r w:rsidRPr="00156A1B">
              <w:t>Уменьшение времени конта</w:t>
            </w:r>
            <w:r w:rsidRPr="00156A1B">
              <w:t>к</w:t>
            </w:r>
            <w:r w:rsidRPr="00156A1B"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31042E" w:rsidRPr="007A7868" w:rsidTr="008B4051">
        <w:trPr>
          <w:jc w:val="center"/>
        </w:trPr>
        <w:tc>
          <w:tcPr>
            <w:tcW w:w="3049" w:type="dxa"/>
            <w:vAlign w:val="center"/>
          </w:tcPr>
          <w:p w:rsidR="0031042E" w:rsidRPr="00156A1B" w:rsidRDefault="0031042E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F5A37" w:rsidRPr="00156A1B" w:rsidRDefault="0031042E" w:rsidP="00DF5A37">
            <w:pPr>
              <w:pStyle w:val="aa"/>
            </w:pPr>
            <w:r w:rsidRPr="00156A1B">
              <w:t>Шум: Применение средств индивид</w:t>
            </w:r>
            <w:r w:rsidRPr="00156A1B">
              <w:t>у</w:t>
            </w:r>
            <w:r w:rsidRPr="00156A1B">
              <w:t>альной защиты органов слуха (с учетом специфик выполняемых работ)</w:t>
            </w:r>
          </w:p>
        </w:tc>
        <w:tc>
          <w:tcPr>
            <w:tcW w:w="2835" w:type="dxa"/>
            <w:vAlign w:val="center"/>
          </w:tcPr>
          <w:p w:rsidR="0031042E" w:rsidRPr="00156A1B" w:rsidRDefault="0031042E" w:rsidP="00DB70BA">
            <w:pPr>
              <w:pStyle w:val="aa"/>
            </w:pPr>
            <w:r w:rsidRPr="00156A1B">
              <w:t>Снижение воздействия вре</w:t>
            </w:r>
            <w:r w:rsidRPr="00156A1B">
              <w:t>д</w:t>
            </w:r>
            <w:r w:rsidRPr="00156A1B">
              <w:t xml:space="preserve">ного фактора на организм человека </w:t>
            </w:r>
          </w:p>
        </w:tc>
        <w:tc>
          <w:tcPr>
            <w:tcW w:w="1384" w:type="dxa"/>
            <w:vAlign w:val="center"/>
          </w:tcPr>
          <w:p w:rsidR="0031042E" w:rsidRPr="007A7868" w:rsidRDefault="0031042E" w:rsidP="005F6FE2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31042E" w:rsidRDefault="0031042E" w:rsidP="005F6FE2">
            <w:pPr>
              <w:pStyle w:val="aa"/>
            </w:pPr>
            <w:r>
              <w:t>Открытый рудник</w:t>
            </w:r>
          </w:p>
          <w:p w:rsidR="0031042E" w:rsidRPr="007A7868" w:rsidRDefault="0031042E" w:rsidP="005F6FE2">
            <w:pPr>
              <w:pStyle w:val="aa"/>
            </w:pPr>
            <w:r>
              <w:t>Коммерческая служба</w:t>
            </w:r>
          </w:p>
        </w:tc>
        <w:tc>
          <w:tcPr>
            <w:tcW w:w="1315" w:type="dxa"/>
            <w:vAlign w:val="center"/>
          </w:tcPr>
          <w:p w:rsidR="0031042E" w:rsidRPr="007A7868" w:rsidRDefault="0031042E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Pr="00156A1B" w:rsidRDefault="00BC1F89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BC1F89" w:rsidRPr="00156A1B" w:rsidRDefault="00BC1F89" w:rsidP="00DB70BA">
            <w:pPr>
              <w:pStyle w:val="aa"/>
            </w:pPr>
            <w:r w:rsidRPr="00156A1B"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BC1F89" w:rsidRPr="00156A1B" w:rsidRDefault="00BC1F89" w:rsidP="00DB70BA">
            <w:pPr>
              <w:pStyle w:val="aa"/>
            </w:pPr>
            <w:r w:rsidRPr="00156A1B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Pr="00156A1B" w:rsidRDefault="00BC1F89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DF5A37" w:rsidRPr="00156A1B" w:rsidRDefault="00BC1F89" w:rsidP="00DF5A37">
            <w:pPr>
              <w:pStyle w:val="aa"/>
            </w:pPr>
            <w:r w:rsidRPr="00156A1B">
              <w:t>Напряженность: Организовать раци</w:t>
            </w:r>
            <w:r w:rsidRPr="00156A1B">
              <w:t>о</w:t>
            </w:r>
            <w:r w:rsidRPr="00156A1B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BC1F89" w:rsidRPr="00156A1B" w:rsidRDefault="00BC1F89" w:rsidP="00DB70BA">
            <w:pPr>
              <w:pStyle w:val="aa"/>
            </w:pPr>
            <w:r w:rsidRPr="00156A1B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  <w:tr w:rsidR="00BC1F89" w:rsidRPr="007A7868" w:rsidTr="008B4051">
        <w:trPr>
          <w:jc w:val="center"/>
        </w:trPr>
        <w:tc>
          <w:tcPr>
            <w:tcW w:w="3049" w:type="dxa"/>
            <w:vAlign w:val="center"/>
          </w:tcPr>
          <w:p w:rsidR="00BC1F89" w:rsidRPr="00156A1B" w:rsidRDefault="00BC1F89" w:rsidP="00F32C6D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BC1F89" w:rsidRDefault="00BC1F89" w:rsidP="00DB70BA">
            <w:pPr>
              <w:pStyle w:val="aa"/>
            </w:pPr>
            <w:r w:rsidRPr="00156A1B">
              <w:t>Вибраци</w:t>
            </w:r>
            <w:proofErr w:type="gramStart"/>
            <w:r w:rsidRPr="00156A1B">
              <w:t>я(</w:t>
            </w:r>
            <w:proofErr w:type="gramEnd"/>
            <w:r w:rsidRPr="00156A1B">
              <w:t>общ): Организовать раци</w:t>
            </w:r>
            <w:r w:rsidRPr="00156A1B">
              <w:t>о</w:t>
            </w:r>
            <w:r w:rsidRPr="00156A1B">
              <w:t>нальные режимы труда  и отдыха</w:t>
            </w:r>
          </w:p>
          <w:p w:rsidR="00DF5A37" w:rsidRPr="00156A1B" w:rsidRDefault="00DF5A3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BC1F89" w:rsidRPr="00156A1B" w:rsidRDefault="00BC1F89" w:rsidP="00DB70BA">
            <w:pPr>
              <w:pStyle w:val="aa"/>
              <w:rPr>
                <w:color w:val="FFFFFF" w:themeColor="background1"/>
              </w:rPr>
            </w:pPr>
            <w:r w:rsidRPr="00156A1B">
              <w:t>Снижение времени воздейс</w:t>
            </w:r>
            <w:r w:rsidRPr="00156A1B">
              <w:t>т</w:t>
            </w:r>
            <w:r w:rsidRPr="00156A1B">
              <w:t xml:space="preserve">вия вибрации </w:t>
            </w:r>
          </w:p>
        </w:tc>
        <w:tc>
          <w:tcPr>
            <w:tcW w:w="138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BC1F89" w:rsidRPr="007A7868" w:rsidRDefault="00BC1F89" w:rsidP="00227091">
            <w:pPr>
              <w:pStyle w:val="aa"/>
            </w:pPr>
            <w:r>
              <w:t>Открытый рудник</w:t>
            </w:r>
          </w:p>
        </w:tc>
        <w:tc>
          <w:tcPr>
            <w:tcW w:w="1315" w:type="dxa"/>
            <w:vAlign w:val="center"/>
          </w:tcPr>
          <w:p w:rsidR="00BC1F89" w:rsidRPr="007A7868" w:rsidRDefault="00BC1F89" w:rsidP="00DB70BA">
            <w:pPr>
              <w:pStyle w:val="aa"/>
            </w:pPr>
          </w:p>
        </w:tc>
      </w:tr>
    </w:tbl>
    <w:p w:rsidR="00DB70BA" w:rsidRDefault="00DB70BA" w:rsidP="00C037C7">
      <w:pPr>
        <w:rPr>
          <w:lang w:val="en-US"/>
        </w:rPr>
      </w:pPr>
    </w:p>
    <w:p w:rsidR="002F17CB" w:rsidRDefault="002F17CB" w:rsidP="00C037C7">
      <w:pPr>
        <w:rPr>
          <w:lang w:val="en-US"/>
        </w:rPr>
      </w:pPr>
    </w:p>
    <w:p w:rsidR="002F17CB" w:rsidRDefault="002F17CB" w:rsidP="00C037C7">
      <w:pPr>
        <w:rPr>
          <w:lang w:val="en-US"/>
        </w:rPr>
      </w:pPr>
    </w:p>
    <w:p w:rsidR="002F17CB" w:rsidRPr="002F17CB" w:rsidRDefault="002F17CB" w:rsidP="00C037C7">
      <w:pPr>
        <w:rPr>
          <w:lang w:val="en-US"/>
        </w:rPr>
      </w:pPr>
    </w:p>
    <w:p w:rsidR="00DF5A37" w:rsidRDefault="00DF5A37" w:rsidP="00C037C7"/>
    <w:p w:rsidR="00DF5A37" w:rsidRDefault="00DF5A37" w:rsidP="00C037C7"/>
    <w:p w:rsidR="00DF5A37" w:rsidRDefault="00DF5A37" w:rsidP="00C037C7"/>
    <w:p w:rsidR="00DF5A37" w:rsidRDefault="00DF5A37" w:rsidP="00C037C7"/>
    <w:p w:rsidR="00DF5A37" w:rsidRDefault="00DF5A37" w:rsidP="00C037C7"/>
    <w:p w:rsidR="00DF5A37" w:rsidRDefault="00DF5A37" w:rsidP="00C037C7"/>
    <w:p w:rsidR="00DF5A37" w:rsidRDefault="00DF5A37" w:rsidP="00C037C7"/>
    <w:p w:rsidR="00DF5A37" w:rsidRDefault="00DF5A37" w:rsidP="00C037C7"/>
    <w:p w:rsidR="00DF5A37" w:rsidRDefault="00227091" w:rsidP="00227091">
      <w:pPr>
        <w:tabs>
          <w:tab w:val="left" w:pos="9330"/>
        </w:tabs>
      </w:pPr>
      <w:r>
        <w:tab/>
      </w:r>
    </w:p>
    <w:p w:rsidR="00DF5A37" w:rsidRDefault="00DF5A37" w:rsidP="00C037C7"/>
    <w:p w:rsidR="00DF5A37" w:rsidRDefault="002F17CB" w:rsidP="00C037C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-1894840</wp:posOffset>
            </wp:positionV>
            <wp:extent cx="5550535" cy="9410700"/>
            <wp:effectExtent l="1943100" t="0" r="19361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053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A37" w:rsidRDefault="00DF5A37" w:rsidP="00C037C7"/>
    <w:p w:rsidR="00DF5A37" w:rsidRDefault="00DF5A37" w:rsidP="00C037C7"/>
    <w:p w:rsidR="00DF5A37" w:rsidRDefault="00DF5A37" w:rsidP="00C037C7"/>
    <w:p w:rsidR="00DF5A37" w:rsidRDefault="00DF5A37" w:rsidP="00C037C7"/>
    <w:p w:rsidR="00DF5A37" w:rsidRPr="007A7868" w:rsidRDefault="00DF5A37" w:rsidP="00C037C7"/>
    <w:sectPr w:rsidR="00DF5A37" w:rsidRPr="007A7868" w:rsidSect="0002033E">
      <w:footerReference w:type="default" r:id="rId9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063" w:rsidRDefault="00CE1063" w:rsidP="002C2DB6">
      <w:r>
        <w:separator/>
      </w:r>
    </w:p>
  </w:endnote>
  <w:endnote w:type="continuationSeparator" w:id="0">
    <w:p w:rsidR="00CE1063" w:rsidRDefault="00CE1063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227091" w:rsidTr="00FB0406">
      <w:tc>
        <w:tcPr>
          <w:tcW w:w="8188" w:type="dxa"/>
          <w:shd w:val="clear" w:color="auto" w:fill="auto"/>
          <w:vAlign w:val="center"/>
        </w:tcPr>
        <w:p w:rsidR="00227091" w:rsidRPr="000A1AE3" w:rsidRDefault="00227091" w:rsidP="002C2DB6">
          <w:pPr>
            <w:rPr>
              <w:sz w:val="20"/>
            </w:rPr>
          </w:pPr>
          <w:r w:rsidRPr="002C2DB6">
            <w:rPr>
              <w:i/>
              <w:sz w:val="16"/>
            </w:rPr>
            <w:t>Перечень рекомендуемых мероприятий по улучшению условий труда</w:t>
          </w:r>
        </w:p>
      </w:tc>
      <w:tc>
        <w:tcPr>
          <w:tcW w:w="709" w:type="dxa"/>
          <w:shd w:val="clear" w:color="auto" w:fill="auto"/>
        </w:tcPr>
        <w:p w:rsidR="00227091" w:rsidRPr="000A1AE3" w:rsidRDefault="00227091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227091" w:rsidRPr="000A1AE3" w:rsidRDefault="00227091" w:rsidP="002C2DB6">
          <w:pPr>
            <w:pStyle w:val="ad"/>
            <w:jc w:val="right"/>
            <w:rPr>
              <w:sz w:val="20"/>
              <w:lang w:val="en-US"/>
            </w:rPr>
          </w:pPr>
          <w:r w:rsidRPr="000A1AE3">
            <w:rPr>
              <w:rStyle w:val="af"/>
              <w:sz w:val="20"/>
            </w:rPr>
            <w:t xml:space="preserve">Стр. </w:t>
          </w:r>
          <w:r w:rsidRPr="000A1AE3">
            <w:rPr>
              <w:rStyle w:val="af"/>
              <w:sz w:val="20"/>
            </w:rPr>
            <w:fldChar w:fldCharType="begin"/>
          </w:r>
          <w:r w:rsidRPr="000A1AE3">
            <w:rPr>
              <w:rStyle w:val="af"/>
              <w:sz w:val="20"/>
            </w:rPr>
            <w:instrText xml:space="preserve">PAGE  </w:instrText>
          </w:r>
          <w:r w:rsidRPr="000A1AE3">
            <w:rPr>
              <w:rStyle w:val="af"/>
              <w:sz w:val="20"/>
            </w:rPr>
            <w:fldChar w:fldCharType="separate"/>
          </w:r>
          <w:r w:rsidR="002F17CB">
            <w:rPr>
              <w:rStyle w:val="af"/>
              <w:noProof/>
              <w:sz w:val="20"/>
            </w:rPr>
            <w:t>57</w:t>
          </w:r>
          <w:r w:rsidRPr="000A1AE3">
            <w:rPr>
              <w:rStyle w:val="af"/>
              <w:sz w:val="20"/>
            </w:rPr>
            <w:fldChar w:fldCharType="end"/>
          </w:r>
          <w:r w:rsidRPr="000A1AE3">
            <w:rPr>
              <w:rStyle w:val="af"/>
              <w:sz w:val="20"/>
            </w:rPr>
            <w:t xml:space="preserve"> из </w:t>
          </w:r>
          <w:fldSimple w:instr=" SECTIONPAGES   \* MERGEFORMAT ">
            <w:r w:rsidR="002F17CB" w:rsidRPr="002F17CB">
              <w:rPr>
                <w:rStyle w:val="af"/>
                <w:noProof/>
                <w:sz w:val="20"/>
                <w:szCs w:val="24"/>
              </w:rPr>
              <w:t>58</w:t>
            </w:r>
          </w:fldSimple>
          <w:r w:rsidRPr="000A1AE3">
            <w:rPr>
              <w:rStyle w:val="af"/>
              <w:sz w:val="20"/>
            </w:rPr>
            <w:t xml:space="preserve"> </w:t>
          </w:r>
        </w:p>
      </w:tc>
    </w:tr>
  </w:tbl>
  <w:p w:rsidR="00227091" w:rsidRDefault="0022709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063" w:rsidRDefault="00CE1063" w:rsidP="002C2DB6">
      <w:r>
        <w:separator/>
      </w:r>
    </w:p>
  </w:footnote>
  <w:footnote w:type="continuationSeparator" w:id="0">
    <w:p w:rsidR="00CE1063" w:rsidRDefault="00CE1063" w:rsidP="002C2D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docVars>
    <w:docVar w:name="boss_fio" w:val="Филатчев Алексей Петрович"/>
    <w:docVar w:name="ceh_info" w:val=" Публичное акционерное общество «Гайский горно-обогатительный комбинат» (ПАО «Гайский ГОК») Открытый рудник (ОР) "/>
    <w:docVar w:name="doc_type" w:val="6"/>
    <w:docVar w:name="fill_date" w:val="13.12.2019"/>
    <w:docVar w:name="org_guid" w:val="F92289641C2B47ECBD6217D35D459253"/>
    <w:docVar w:name="org_id" w:val="1"/>
    <w:docVar w:name="org_name" w:val="     "/>
    <w:docVar w:name="pers_guids" w:val="18825E92E1084705A0D6699500BB60CC@151-004-720 97"/>
    <w:docVar w:name="pers_snils" w:val="18825E92E1084705A0D6699500BB60CC@151-004-720 97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 (ПАО «Гайский ГОК») Открытый рудник (ОР)"/>
    <w:docVar w:name="sv_docs" w:val="1"/>
  </w:docVars>
  <w:rsids>
    <w:rsidRoot w:val="00F32C6D"/>
    <w:rsid w:val="000006CE"/>
    <w:rsid w:val="0002033E"/>
    <w:rsid w:val="00047534"/>
    <w:rsid w:val="00056BFC"/>
    <w:rsid w:val="0007776A"/>
    <w:rsid w:val="00093D2E"/>
    <w:rsid w:val="000C5130"/>
    <w:rsid w:val="000E2104"/>
    <w:rsid w:val="00156A1B"/>
    <w:rsid w:val="00196135"/>
    <w:rsid w:val="001A7AC3"/>
    <w:rsid w:val="001B06AD"/>
    <w:rsid w:val="00227091"/>
    <w:rsid w:val="00227419"/>
    <w:rsid w:val="00237B32"/>
    <w:rsid w:val="002C2DB6"/>
    <w:rsid w:val="002D3B3E"/>
    <w:rsid w:val="002F17CB"/>
    <w:rsid w:val="0031042E"/>
    <w:rsid w:val="003705D4"/>
    <w:rsid w:val="003A1C01"/>
    <w:rsid w:val="003A2259"/>
    <w:rsid w:val="003C79E5"/>
    <w:rsid w:val="00451098"/>
    <w:rsid w:val="00483A6A"/>
    <w:rsid w:val="00495D50"/>
    <w:rsid w:val="004B7161"/>
    <w:rsid w:val="004C6BD0"/>
    <w:rsid w:val="004D3FF5"/>
    <w:rsid w:val="004E5CB1"/>
    <w:rsid w:val="0051618C"/>
    <w:rsid w:val="00547088"/>
    <w:rsid w:val="005567D6"/>
    <w:rsid w:val="005645F0"/>
    <w:rsid w:val="00572AE0"/>
    <w:rsid w:val="005835B2"/>
    <w:rsid w:val="00584289"/>
    <w:rsid w:val="005F64E6"/>
    <w:rsid w:val="005F6FE2"/>
    <w:rsid w:val="00631DFC"/>
    <w:rsid w:val="0065289A"/>
    <w:rsid w:val="0067226F"/>
    <w:rsid w:val="00680E3B"/>
    <w:rsid w:val="006E662C"/>
    <w:rsid w:val="00725C51"/>
    <w:rsid w:val="007553BF"/>
    <w:rsid w:val="007A7868"/>
    <w:rsid w:val="007D294E"/>
    <w:rsid w:val="00820552"/>
    <w:rsid w:val="008346A5"/>
    <w:rsid w:val="00837D7E"/>
    <w:rsid w:val="008B4051"/>
    <w:rsid w:val="008C0968"/>
    <w:rsid w:val="00912780"/>
    <w:rsid w:val="009647F7"/>
    <w:rsid w:val="009A1326"/>
    <w:rsid w:val="009C7045"/>
    <w:rsid w:val="009D6532"/>
    <w:rsid w:val="00A026A4"/>
    <w:rsid w:val="00A467DC"/>
    <w:rsid w:val="00A567D1"/>
    <w:rsid w:val="00B106C6"/>
    <w:rsid w:val="00B12F45"/>
    <w:rsid w:val="00B1405F"/>
    <w:rsid w:val="00B3448B"/>
    <w:rsid w:val="00B5534B"/>
    <w:rsid w:val="00BA560A"/>
    <w:rsid w:val="00BC1F89"/>
    <w:rsid w:val="00BD0A92"/>
    <w:rsid w:val="00BD235A"/>
    <w:rsid w:val="00C0355B"/>
    <w:rsid w:val="00C037C7"/>
    <w:rsid w:val="00C45714"/>
    <w:rsid w:val="00C56FBC"/>
    <w:rsid w:val="00C93056"/>
    <w:rsid w:val="00CA10CD"/>
    <w:rsid w:val="00CA2E96"/>
    <w:rsid w:val="00CD2568"/>
    <w:rsid w:val="00CE1063"/>
    <w:rsid w:val="00D11966"/>
    <w:rsid w:val="00D16FD8"/>
    <w:rsid w:val="00D859A8"/>
    <w:rsid w:val="00DA6CCC"/>
    <w:rsid w:val="00DB70BA"/>
    <w:rsid w:val="00DC0F74"/>
    <w:rsid w:val="00DD6622"/>
    <w:rsid w:val="00DF5A37"/>
    <w:rsid w:val="00E17B26"/>
    <w:rsid w:val="00E25119"/>
    <w:rsid w:val="00E458F1"/>
    <w:rsid w:val="00E945AE"/>
    <w:rsid w:val="00EB7BDE"/>
    <w:rsid w:val="00EC5373"/>
    <w:rsid w:val="00F13E4B"/>
    <w:rsid w:val="00F262EE"/>
    <w:rsid w:val="00F32C6D"/>
    <w:rsid w:val="00F34BAB"/>
    <w:rsid w:val="00F835B0"/>
    <w:rsid w:val="00FB0406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22709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27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25612D-9FB2-4754-9B54-458024419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261</TotalTime>
  <Pages>58</Pages>
  <Words>21724</Words>
  <Characters>123827</Characters>
  <Application>Microsoft Office Word</Application>
  <DocSecurity>0</DocSecurity>
  <Lines>1031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145261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subject/>
  <dc:creator>Ефименко Александра Сергеевна</dc:creator>
  <cp:keywords/>
  <dc:description/>
  <cp:lastModifiedBy>Васильева Елена Юрьевна (VASILEVA-EYU - VASILEVAEU)</cp:lastModifiedBy>
  <cp:revision>12</cp:revision>
  <cp:lastPrinted>2020-08-12T05:15:00Z</cp:lastPrinted>
  <dcterms:created xsi:type="dcterms:W3CDTF">2020-02-06T13:28:00Z</dcterms:created>
  <dcterms:modified xsi:type="dcterms:W3CDTF">2020-08-12T06:20:00Z</dcterms:modified>
</cp:coreProperties>
</file>